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BE7CEF" w14:textId="77777777" w:rsidR="002D0FDE" w:rsidRPr="002D0FDE" w:rsidRDefault="002D0FDE" w:rsidP="002D0FDE">
      <w:pPr>
        <w:rPr>
          <w:b/>
          <w:sz w:val="30"/>
          <w:szCs w:val="30"/>
          <w:lang w:val="de-DE"/>
        </w:rPr>
      </w:pPr>
      <w:r w:rsidRPr="002D0FDE">
        <w:rPr>
          <w:b/>
          <w:sz w:val="30"/>
          <w:szCs w:val="30"/>
          <w:lang w:val="de-DE"/>
        </w:rPr>
        <w:t xml:space="preserve">Antragsformular für Schul-, Sport- und Freizeitanlagen </w:t>
      </w:r>
    </w:p>
    <w:p w14:paraId="46CB9CE3" w14:textId="77777777" w:rsidR="002D0FDE" w:rsidRPr="00F17430" w:rsidRDefault="002D0FDE" w:rsidP="002D0FDE">
      <w:pPr>
        <w:rPr>
          <w:sz w:val="10"/>
          <w:szCs w:val="10"/>
          <w:lang w:val="de-DE"/>
        </w:rPr>
      </w:pPr>
    </w:p>
    <w:p w14:paraId="0C4E95EC" w14:textId="06D6DB05" w:rsidR="002D0FDE" w:rsidRPr="004231A5" w:rsidRDefault="002D0FDE" w:rsidP="002D0FDE">
      <w:pPr>
        <w:rPr>
          <w:rFonts w:cs="Arial"/>
        </w:rPr>
      </w:pPr>
      <w:r w:rsidRPr="004231A5">
        <w:rPr>
          <w:rFonts w:cs="Arial"/>
        </w:rPr>
        <w:t>Es ist zu empfehlen, vor Einreichung des Gesuchs, die Verfügbarkeit der Räumlichkeiten an Ihren gewünschten</w:t>
      </w:r>
      <w:r>
        <w:rPr>
          <w:rFonts w:cs="Arial"/>
        </w:rPr>
        <w:t xml:space="preserve"> Daten, unter 056 297 15 20 oder </w:t>
      </w:r>
      <w:r>
        <w:rPr>
          <w:rFonts w:cs="Arial"/>
        </w:rPr>
        <w:br/>
      </w:r>
      <w:hyperlink r:id="rId7" w:history="1">
        <w:r w:rsidRPr="006B2B46">
          <w:rPr>
            <w:rStyle w:val="Hyperlink"/>
            <w:rFonts w:cs="Arial"/>
          </w:rPr>
          <w:t>reservationen@wuerenlingen.ch</w:t>
        </w:r>
      </w:hyperlink>
      <w:r w:rsidRPr="004231A5">
        <w:rPr>
          <w:rFonts w:cs="Arial"/>
        </w:rPr>
        <w:t>, abzuklären und provisori</w:t>
      </w:r>
      <w:r>
        <w:rPr>
          <w:rFonts w:cs="Arial"/>
        </w:rPr>
        <w:t>sch zu reservieren (weiter kommen Sie im Formular mit Tabulator).</w:t>
      </w:r>
    </w:p>
    <w:p w14:paraId="3DDA2FF6" w14:textId="77777777" w:rsidR="002D0FDE" w:rsidRPr="00684839" w:rsidRDefault="002D0FDE" w:rsidP="002D0FDE">
      <w:pPr>
        <w:rPr>
          <w:rFonts w:cs="Arial"/>
          <w:sz w:val="10"/>
          <w:szCs w:val="10"/>
        </w:rPr>
      </w:pPr>
    </w:p>
    <w:p w14:paraId="766ED72A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lang w:val="de-DE"/>
        </w:rPr>
      </w:pPr>
      <w:r w:rsidRPr="0071460C">
        <w:rPr>
          <w:b/>
          <w:lang w:val="de-DE"/>
        </w:rPr>
        <w:t>Veranstalter:</w:t>
      </w:r>
      <w:r w:rsidRPr="004231A5">
        <w:rPr>
          <w:lang w:val="de-DE"/>
        </w:rPr>
        <w:t xml:space="preserve"> </w:t>
      </w:r>
      <w:sdt>
        <w:sdtPr>
          <w:rPr>
            <w:rStyle w:val="Formatvorlage4"/>
          </w:rPr>
          <w:id w:val="57908319"/>
          <w:placeholder>
            <w:docPart w:val="BBDF6138F6BD4AA38D7D053332732D9F"/>
          </w:placeholder>
          <w:showingPlcHdr/>
          <w15:color w:val="000000"/>
          <w:text/>
        </w:sdtPr>
        <w:sdtEndPr>
          <w:rPr>
            <w:rStyle w:val="Absatz-Standardschriftart"/>
            <w:rFonts w:asciiTheme="minorHAnsi" w:hAnsiTheme="minorHAnsi"/>
            <w:lang w:val="de-DE"/>
          </w:rPr>
        </w:sdtEndPr>
        <w:sdtContent>
          <w:r w:rsidRPr="001258A7">
            <w:rPr>
              <w:rStyle w:val="Platzhaltertext"/>
              <w:vanish/>
            </w:rPr>
            <w:t>Veranstalter</w:t>
          </w:r>
        </w:sdtContent>
      </w:sdt>
      <w:r w:rsidRPr="004231A5">
        <w:rPr>
          <w:lang w:val="de-DE"/>
        </w:rPr>
        <w:tab/>
      </w:r>
      <w:r w:rsidRPr="0071460C">
        <w:rPr>
          <w:b/>
          <w:lang w:val="de-DE"/>
        </w:rPr>
        <w:t>Verantwortlich:</w:t>
      </w:r>
      <w:r w:rsidRPr="004231A5">
        <w:rPr>
          <w:lang w:val="de-DE"/>
        </w:rPr>
        <w:t xml:space="preserve"> </w:t>
      </w:r>
      <w:sdt>
        <w:sdtPr>
          <w:rPr>
            <w:rStyle w:val="Formatvorlage4"/>
          </w:rPr>
          <w:id w:val="-2020529812"/>
          <w:placeholder>
            <w:docPart w:val="BD634AE9EA344A8D8C27CB8F0F4D63C6"/>
          </w:placeholder>
          <w:showingPlcHdr/>
          <w15:color w:val="000000"/>
          <w:text/>
        </w:sdtPr>
        <w:sdtEndPr>
          <w:rPr>
            <w:rStyle w:val="Absatz-Standardschriftart"/>
            <w:rFonts w:asciiTheme="minorHAnsi" w:hAnsiTheme="minorHAnsi"/>
            <w:lang w:val="de-DE"/>
          </w:rPr>
        </w:sdtEndPr>
        <w:sdtContent>
          <w:r w:rsidRPr="001258A7">
            <w:rPr>
              <w:rStyle w:val="Platzhaltertext"/>
              <w:vanish/>
            </w:rPr>
            <w:t>Vorname Name</w:t>
          </w:r>
        </w:sdtContent>
      </w:sdt>
    </w:p>
    <w:p w14:paraId="15416E8E" w14:textId="77777777" w:rsidR="002D0FDE" w:rsidRPr="00514C84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rStyle w:val="Platzhaltertext"/>
          <w:b/>
          <w:lang w:val="de-DE"/>
        </w:rPr>
      </w:pPr>
      <w:r w:rsidRPr="0071460C">
        <w:rPr>
          <w:b/>
          <w:lang w:val="de-DE"/>
        </w:rPr>
        <w:t>Adresse</w:t>
      </w:r>
      <w:r>
        <w:rPr>
          <w:b/>
          <w:lang w:val="de-DE"/>
        </w:rPr>
        <w:t>/PLZ Ort</w:t>
      </w:r>
      <w:r w:rsidRPr="0071460C">
        <w:rPr>
          <w:b/>
          <w:lang w:val="de-DE"/>
        </w:rPr>
        <w:t>:</w:t>
      </w:r>
      <w:r>
        <w:rPr>
          <w:b/>
          <w:lang w:val="de-DE"/>
        </w:rPr>
        <w:t xml:space="preserve"> </w:t>
      </w:r>
      <w:sdt>
        <w:sdtPr>
          <w:id w:val="-1943136547"/>
          <w:placeholder>
            <w:docPart w:val="7347AE97FD1C4691BF28586B2855F736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Adresse, PLZ</w:t>
          </w:r>
          <w:r>
            <w:rPr>
              <w:rStyle w:val="Platzhaltertext"/>
              <w:vanish/>
            </w:rPr>
            <w:t>, Ort</w:t>
          </w:r>
        </w:sdtContent>
      </w:sdt>
      <w:r w:rsidRPr="004231A5">
        <w:rPr>
          <w:lang w:val="de-DE"/>
        </w:rPr>
        <w:t xml:space="preserve"> </w:t>
      </w:r>
      <w:r w:rsidRPr="00D44545">
        <w:rPr>
          <w:rStyle w:val="Platzhaltertext"/>
          <w:color w:val="A6A6A6" w:themeColor="background1" w:themeShade="A6"/>
        </w:rPr>
        <w:tab/>
      </w:r>
      <w:bookmarkStart w:id="0" w:name="_GoBack"/>
      <w:r w:rsidRPr="00454749">
        <w:rPr>
          <w:rStyle w:val="Platzhaltertext"/>
          <w:b/>
          <w:color w:val="auto"/>
        </w:rPr>
        <w:t>Telefon:</w:t>
      </w:r>
      <w:bookmarkEnd w:id="0"/>
      <w:r w:rsidRPr="00D44545">
        <w:rPr>
          <w:rStyle w:val="Platzhaltertext"/>
          <w:color w:val="A6A6A6" w:themeColor="background1" w:themeShade="A6"/>
        </w:rPr>
        <w:t xml:space="preserve"> </w:t>
      </w:r>
      <w:sdt>
        <w:sdtPr>
          <w:id w:val="-1936591431"/>
          <w:placeholder>
            <w:docPart w:val="5798D7464B764E62BD6CBE41824DDAE3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Nummer</w:t>
          </w:r>
        </w:sdtContent>
      </w:sdt>
    </w:p>
    <w:p w14:paraId="0A3B00A6" w14:textId="77777777" w:rsidR="002D0FDE" w:rsidRPr="001258A7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lang w:val="de-DE"/>
        </w:rPr>
      </w:pPr>
      <w:r w:rsidRPr="00454749">
        <w:rPr>
          <w:rStyle w:val="Platzhaltertext"/>
          <w:b/>
          <w:color w:val="auto"/>
        </w:rPr>
        <w:t>E-Mail:</w:t>
      </w:r>
      <w:r w:rsidRPr="00454749">
        <w:rPr>
          <w:rStyle w:val="Platzhaltertext"/>
          <w:color w:val="auto"/>
        </w:rPr>
        <w:t xml:space="preserve"> </w:t>
      </w:r>
      <w:sdt>
        <w:sdtPr>
          <w:id w:val="476732242"/>
          <w:placeholder>
            <w:docPart w:val="C7DD2C7A6D714354B306085B8206DE0A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E-Mail Adresse</w:t>
          </w:r>
        </w:sdtContent>
      </w:sdt>
      <w:r w:rsidRPr="004231A5">
        <w:rPr>
          <w:lang w:val="de-DE"/>
        </w:rPr>
        <w:tab/>
      </w:r>
      <w:r w:rsidRPr="0071460C">
        <w:rPr>
          <w:b/>
          <w:lang w:val="de-DE"/>
        </w:rPr>
        <w:t>Bewilligung per Mail zustellen:</w:t>
      </w:r>
      <w:r>
        <w:rPr>
          <w:b/>
          <w:lang w:val="de-DE"/>
        </w:rPr>
        <w:t xml:space="preserve"> </w:t>
      </w:r>
      <w:sdt>
        <w:sdtPr>
          <w:id w:val="298646736"/>
          <w:placeholder>
            <w:docPart w:val="F569C847127F4ECE905DFAD333B0E3FD"/>
          </w:placeholder>
          <w:showingPlcHdr/>
          <w15:color w:val="000000"/>
          <w:text/>
        </w:sdtPr>
        <w:sdtEndPr/>
        <w:sdtContent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sdtContent>
      </w:sdt>
    </w:p>
    <w:p w14:paraId="1494A996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</w:pPr>
      <w:r w:rsidRPr="0071460C">
        <w:rPr>
          <w:b/>
        </w:rPr>
        <w:t>Art der Veranstaltung:</w:t>
      </w:r>
      <w:r w:rsidRPr="004231A5">
        <w:t xml:space="preserve"> </w:t>
      </w:r>
      <w:sdt>
        <w:sdtPr>
          <w:id w:val="-1850249741"/>
          <w:placeholder>
            <w:docPart w:val="305ACE58B698419D9EBCF717AF93B6AB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Bsp. Training</w:t>
          </w:r>
        </w:sdtContent>
      </w:sdt>
      <w:r w:rsidRPr="004231A5">
        <w:tab/>
      </w:r>
      <w:r w:rsidRPr="0071460C">
        <w:rPr>
          <w:b/>
        </w:rPr>
        <w:t>Ungefähre Anzahl Personen:</w:t>
      </w:r>
      <w:r w:rsidRPr="004231A5">
        <w:t xml:space="preserve"> </w:t>
      </w:r>
      <w:sdt>
        <w:sdtPr>
          <w:id w:val="1817148042"/>
          <w:placeholder>
            <w:docPart w:val="F20813F932694CACBF67A1F4F7F8F703"/>
          </w:placeholder>
          <w:showingPlcHdr/>
          <w15:color w:val="000000"/>
          <w:text/>
        </w:sdtPr>
        <w:sdtEndPr/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Total</w:t>
          </w:r>
        </w:sdtContent>
      </w:sdt>
    </w:p>
    <w:p w14:paraId="263AABB2" w14:textId="77777777" w:rsidR="002D0FDE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</w:pPr>
      <w:r w:rsidRPr="0071460C">
        <w:rPr>
          <w:b/>
        </w:rPr>
        <w:t>Veranstaltung vom:</w:t>
      </w:r>
      <w:r w:rsidRPr="004231A5">
        <w:t xml:space="preserve"> </w:t>
      </w:r>
      <w:sdt>
        <w:sdtPr>
          <w:id w:val="-72590734"/>
          <w:placeholder>
            <w:docPart w:val="51C40D2B97E04B278F2727104BCB6865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Datum</w:t>
          </w:r>
        </w:sdtContent>
      </w:sdt>
      <w:r w:rsidRPr="004231A5">
        <w:tab/>
      </w:r>
    </w:p>
    <w:p w14:paraId="33D99B17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</w:pPr>
      <w:r w:rsidRPr="0071460C">
        <w:rPr>
          <w:b/>
        </w:rPr>
        <w:t>Beginn:</w:t>
      </w:r>
      <w:r w:rsidRPr="004231A5">
        <w:t xml:space="preserve"> </w:t>
      </w:r>
      <w:sdt>
        <w:sdtPr>
          <w:id w:val="-1220975337"/>
          <w:placeholder>
            <w:docPart w:val="2CB04465DAFD4DF29E6AE10156EF96EF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Zeit</w:t>
          </w:r>
        </w:sdtContent>
      </w:sdt>
      <w:r w:rsidRPr="004231A5">
        <w:tab/>
      </w:r>
      <w:r w:rsidRPr="0071460C">
        <w:rPr>
          <w:b/>
        </w:rPr>
        <w:t>Ende:</w:t>
      </w:r>
      <w:r w:rsidRPr="004231A5">
        <w:t xml:space="preserve"> </w:t>
      </w:r>
      <w:sdt>
        <w:sdtPr>
          <w:id w:val="20437284"/>
          <w:placeholder>
            <w:docPart w:val="7C4C0806A9F742BDA47B8C52979A783B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Zeit</w:t>
          </w:r>
        </w:sdtContent>
      </w:sdt>
    </w:p>
    <w:p w14:paraId="3E1F8983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  <w:tab w:val="left" w:pos="6237"/>
        </w:tabs>
      </w:pPr>
      <w:r w:rsidRPr="0071460C">
        <w:rPr>
          <w:b/>
        </w:rPr>
        <w:t>Bezug</w:t>
      </w:r>
      <w:r>
        <w:rPr>
          <w:b/>
        </w:rPr>
        <w:t xml:space="preserve"> des Raumes</w:t>
      </w:r>
      <w:r w:rsidRPr="0071460C">
        <w:rPr>
          <w:b/>
        </w:rPr>
        <w:t>:</w:t>
      </w:r>
      <w:r w:rsidRPr="004231A5">
        <w:t xml:space="preserve"> </w:t>
      </w:r>
      <w:sdt>
        <w:sdtPr>
          <w:rPr>
            <w:lang w:val="de-DE"/>
          </w:rPr>
          <w:id w:val="-2116733928"/>
          <w:placeholder>
            <w:docPart w:val="3B453C1C9A364F8085C474EE37BA352B"/>
          </w:placeholder>
          <w:showingPlcHdr/>
          <w15:color w:val="000000"/>
          <w:date w:fullDate="2023-01-11T00:00:00Z"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Pr="00770A47">
            <w:rPr>
              <w:rStyle w:val="Platzhaltertext"/>
              <w:vanish/>
            </w:rPr>
            <w:t>Datum</w:t>
          </w:r>
        </w:sdtContent>
      </w:sdt>
      <w:r w:rsidRPr="004231A5">
        <w:t xml:space="preserve"> </w:t>
      </w:r>
      <w:sdt>
        <w:sdtPr>
          <w:id w:val="1933859869"/>
          <w:placeholder>
            <w:docPart w:val="B0ABE43E645F415C81D090A90E0C77B3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Zeit</w:t>
          </w:r>
        </w:sdtContent>
      </w:sdt>
      <w:r w:rsidRPr="004231A5">
        <w:tab/>
      </w:r>
      <w:r w:rsidRPr="0071460C">
        <w:rPr>
          <w:b/>
        </w:rPr>
        <w:t>Abgabe</w:t>
      </w:r>
      <w:r>
        <w:rPr>
          <w:b/>
        </w:rPr>
        <w:t xml:space="preserve"> des Raumes</w:t>
      </w:r>
      <w:r w:rsidRPr="0071460C">
        <w:rPr>
          <w:b/>
        </w:rPr>
        <w:t>:</w:t>
      </w:r>
      <w:r w:rsidRPr="004231A5">
        <w:t xml:space="preserve"> </w:t>
      </w:r>
      <w:sdt>
        <w:sdtPr>
          <w:rPr>
            <w:lang w:val="de-DE"/>
          </w:rPr>
          <w:id w:val="-53480491"/>
          <w:placeholder>
            <w:docPart w:val="474D4D168DC9471BA2020F313E86FC75"/>
          </w:placeholder>
          <w:showingPlcHdr/>
          <w15:color w:val="000000"/>
          <w:date w:fullDate="2023-01-12T00:00:00Z"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Pr="00770A47">
            <w:rPr>
              <w:rStyle w:val="Platzhaltertext"/>
              <w:vanish/>
            </w:rPr>
            <w:t>Datum</w:t>
          </w:r>
        </w:sdtContent>
      </w:sdt>
      <w:r w:rsidRPr="004231A5">
        <w:t xml:space="preserve"> </w:t>
      </w:r>
      <w:sdt>
        <w:sdtPr>
          <w:id w:val="-2084674489"/>
          <w:placeholder>
            <w:docPart w:val="BD1B7D6953AB47A7AB4533953D473852"/>
          </w:placeholder>
          <w:showingPlcHdr/>
          <w15:color w:val="000000"/>
          <w:text/>
        </w:sdtPr>
        <w:sdtEndPr/>
        <w:sdtContent>
          <w:r w:rsidRPr="001258A7">
            <w:rPr>
              <w:rStyle w:val="Platzhaltertext"/>
              <w:vanish/>
            </w:rPr>
            <w:t>Zeit</w:t>
          </w:r>
        </w:sdtContent>
      </w:sdt>
    </w:p>
    <w:p w14:paraId="5AEB3D5B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  <w:tab w:val="left" w:pos="6237"/>
        </w:tabs>
      </w:pPr>
      <w:r w:rsidRPr="0071460C">
        <w:rPr>
          <w:b/>
        </w:rPr>
        <w:t>Probedaten:</w:t>
      </w:r>
      <w:r w:rsidRPr="004231A5">
        <w:t xml:space="preserve"> </w:t>
      </w:r>
      <w:sdt>
        <w:sdtPr>
          <w:id w:val="-1184825585"/>
          <w:placeholder>
            <w:docPart w:val="6E600EBA8487433483A06056D9B0EA8B"/>
          </w:placeholder>
          <w:showingPlcHdr/>
          <w15:color w:val="000000"/>
          <w:text/>
        </w:sdtPr>
        <w:sdtEndPr/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sdtContent>
      </w:sdt>
      <w:r w:rsidRPr="004231A5">
        <w:t xml:space="preserve"> </w:t>
      </w:r>
      <w:sdt>
        <w:sdtPr>
          <w:id w:val="1167671520"/>
          <w:placeholder>
            <w:docPart w:val="A49704BA27184601B0798F1FEC183CAD"/>
          </w:placeholder>
          <w:showingPlcHdr/>
          <w15:color w:val="000000"/>
          <w:text/>
        </w:sdtPr>
        <w:sdtEndPr/>
        <w:sdtContent>
          <w:r w:rsidRPr="009B03A5">
            <w:rPr>
              <w:vanish/>
              <w:color w:val="A6A6A6" w:themeColor="background1" w:themeShade="A6"/>
            </w:rPr>
            <w:t>von</w:t>
          </w:r>
        </w:sdtContent>
      </w:sdt>
      <w:r w:rsidRPr="004231A5">
        <w:t xml:space="preserve"> </w:t>
      </w:r>
      <w:sdt>
        <w:sdtPr>
          <w:id w:val="1240906272"/>
          <w:placeholder>
            <w:docPart w:val="356980A61E994B7AA961894ECAA9D067"/>
          </w:placeholder>
          <w:showingPlcHdr/>
          <w15:color w:val="000000"/>
          <w:text/>
        </w:sdtPr>
        <w:sdtEndPr/>
        <w:sdtContent>
          <w:r w:rsidRPr="009B03A5">
            <w:rPr>
              <w:vanish/>
              <w:color w:val="A6A6A6" w:themeColor="background1" w:themeShade="A6"/>
            </w:rPr>
            <w:t>bis</w:t>
          </w:r>
        </w:sdtContent>
      </w:sdt>
      <w:r w:rsidRPr="004231A5">
        <w:t xml:space="preserve">, </w:t>
      </w:r>
      <w:sdt>
        <w:sdtPr>
          <w:id w:val="1601913010"/>
          <w:placeholder>
            <w:docPart w:val="A393242AF5BE479CAE78D39BC2A9E8D9"/>
          </w:placeholder>
          <w:showingPlcHdr/>
          <w15:color w:val="000000"/>
          <w:text/>
        </w:sdtPr>
        <w:sdtEndPr/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sdtContent>
      </w:sdt>
      <w:r w:rsidRPr="004231A5">
        <w:t xml:space="preserve"> </w:t>
      </w:r>
      <w:sdt>
        <w:sdtPr>
          <w:id w:val="788557371"/>
          <w:placeholder>
            <w:docPart w:val="F13B22D3A5C148799662F15CB7A0DC07"/>
          </w:placeholder>
          <w:showingPlcHdr/>
          <w15:color w:val="000000"/>
          <w:text/>
        </w:sdtPr>
        <w:sdtEndPr/>
        <w:sdtContent>
          <w:r w:rsidRPr="009B03A5">
            <w:rPr>
              <w:vanish/>
              <w:color w:val="A6A6A6" w:themeColor="background1" w:themeShade="A6"/>
            </w:rPr>
            <w:t>von</w:t>
          </w:r>
        </w:sdtContent>
      </w:sdt>
      <w:r w:rsidRPr="004231A5">
        <w:t xml:space="preserve"> </w:t>
      </w:r>
      <w:sdt>
        <w:sdtPr>
          <w:id w:val="695117762"/>
          <w:placeholder>
            <w:docPart w:val="3DBFE4AFCB864E439F8339ADAB76D8DC"/>
          </w:placeholder>
          <w:showingPlcHdr/>
          <w15:color w:val="000000"/>
          <w:text/>
        </w:sdtPr>
        <w:sdtEndPr/>
        <w:sdtContent>
          <w:r w:rsidRPr="009B03A5">
            <w:rPr>
              <w:vanish/>
              <w:color w:val="A6A6A6" w:themeColor="background1" w:themeShade="A6"/>
            </w:rPr>
            <w:t>bis</w:t>
          </w:r>
        </w:sdtContent>
      </w:sdt>
      <w:r w:rsidRPr="004231A5">
        <w:t xml:space="preserve">, </w:t>
      </w:r>
      <w:sdt>
        <w:sdtPr>
          <w:id w:val="-1326966086"/>
          <w:placeholder>
            <w:docPart w:val="CE23E80A457141FA983F596372A32BF6"/>
          </w:placeholder>
          <w:showingPlcHdr/>
          <w15:color w:val="000000"/>
          <w:text/>
        </w:sdtPr>
        <w:sdtEndPr/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sdtContent>
      </w:sdt>
      <w:r w:rsidRPr="004231A5">
        <w:t xml:space="preserve"> </w:t>
      </w:r>
      <w:sdt>
        <w:sdtPr>
          <w:rPr>
            <w:color w:val="A6A6A6" w:themeColor="background1" w:themeShade="A6"/>
          </w:rPr>
          <w:id w:val="-1346782192"/>
          <w:placeholder>
            <w:docPart w:val="914A0F51CC0540629B549B09A36E8288"/>
          </w:placeholder>
          <w:showingPlcHdr/>
          <w15:color w:val="000000"/>
          <w:text/>
        </w:sdtPr>
        <w:sdtEndPr/>
        <w:sdtContent>
          <w:r w:rsidRPr="009B03A5">
            <w:rPr>
              <w:vanish/>
              <w:color w:val="A6A6A6" w:themeColor="background1" w:themeShade="A6"/>
            </w:rPr>
            <w:t>von</w:t>
          </w:r>
        </w:sdtContent>
      </w:sdt>
      <w:r w:rsidRPr="004231A5">
        <w:t xml:space="preserve"> </w:t>
      </w:r>
      <w:sdt>
        <w:sdtPr>
          <w:id w:val="398639019"/>
          <w:placeholder>
            <w:docPart w:val="BCE34C9F5DCD4356A3F346A9EA1C5FF9"/>
          </w:placeholder>
          <w:showingPlcHdr/>
          <w15:color w:val="000000"/>
          <w:text/>
        </w:sdtPr>
        <w:sdtEndPr/>
        <w:sdtContent>
          <w:r w:rsidRPr="009B03A5">
            <w:rPr>
              <w:vanish/>
              <w:color w:val="A6A6A6" w:themeColor="background1" w:themeShade="A6"/>
            </w:rPr>
            <w:t>bis</w:t>
          </w:r>
        </w:sdtContent>
      </w:sdt>
    </w:p>
    <w:p w14:paraId="0D9DB2F0" w14:textId="77777777" w:rsidR="002D0FDE" w:rsidRPr="00684839" w:rsidRDefault="002D0FDE" w:rsidP="002D0FDE">
      <w:pPr>
        <w:tabs>
          <w:tab w:val="left" w:pos="4395"/>
          <w:tab w:val="left" w:pos="6237"/>
        </w:tabs>
        <w:rPr>
          <w:sz w:val="10"/>
          <w:szCs w:val="10"/>
        </w:rPr>
      </w:pPr>
    </w:p>
    <w:p w14:paraId="75E663B9" w14:textId="77777777" w:rsidR="002D0FDE" w:rsidRPr="004231A5" w:rsidRDefault="002D0FDE" w:rsidP="002D0FDE">
      <w:pPr>
        <w:tabs>
          <w:tab w:val="left" w:pos="4395"/>
          <w:tab w:val="left" w:pos="6237"/>
        </w:tabs>
        <w:rPr>
          <w:b/>
          <w:sz w:val="26"/>
          <w:szCs w:val="26"/>
        </w:rPr>
      </w:pPr>
      <w:r w:rsidRPr="004231A5">
        <w:rPr>
          <w:b/>
          <w:sz w:val="26"/>
          <w:szCs w:val="26"/>
        </w:rPr>
        <w:t>Gewünschte Anlagen:</w:t>
      </w:r>
    </w:p>
    <w:p w14:paraId="228C9570" w14:textId="77777777" w:rsidR="002D0FDE" w:rsidRPr="00922591" w:rsidRDefault="002D0FDE" w:rsidP="002D0FDE">
      <w:pPr>
        <w:tabs>
          <w:tab w:val="left" w:pos="1134"/>
          <w:tab w:val="left" w:pos="2268"/>
          <w:tab w:val="left" w:pos="3402"/>
          <w:tab w:val="left" w:pos="4536"/>
          <w:tab w:val="left" w:pos="5529"/>
          <w:tab w:val="left" w:pos="6521"/>
        </w:tabs>
        <w:ind w:left="284" w:hanging="284"/>
        <w:rPr>
          <w:sz w:val="10"/>
          <w:szCs w:val="10"/>
        </w:rPr>
      </w:pPr>
    </w:p>
    <w:p w14:paraId="064DAC74" w14:textId="77777777" w:rsidR="002D0FDE" w:rsidRPr="00D85D08" w:rsidRDefault="002D0FDE" w:rsidP="002D0FDE">
      <w:pPr>
        <w:tabs>
          <w:tab w:val="left" w:pos="4395"/>
          <w:tab w:val="left" w:pos="6237"/>
        </w:tabs>
        <w:rPr>
          <w:b/>
          <w:sz w:val="18"/>
          <w:szCs w:val="18"/>
          <w:u w:val="single"/>
        </w:rPr>
      </w:pPr>
      <w:r w:rsidRPr="00D85D08">
        <w:rPr>
          <w:b/>
          <w:sz w:val="18"/>
          <w:szCs w:val="18"/>
          <w:u w:val="single"/>
        </w:rPr>
        <w:t>Mehrzweckanlage Weissenstein</w:t>
      </w:r>
    </w:p>
    <w:p w14:paraId="6CDD8B8B" w14:textId="3CC2B177" w:rsidR="002D0FDE" w:rsidRPr="008254D6" w:rsidRDefault="00595957" w:rsidP="002D0FDE">
      <w:pPr>
        <w:tabs>
          <w:tab w:val="left" w:pos="2410"/>
          <w:tab w:val="left" w:pos="4820"/>
          <w:tab w:val="left" w:pos="6946"/>
        </w:tabs>
        <w:rPr>
          <w:sz w:val="18"/>
          <w:szCs w:val="18"/>
        </w:rPr>
      </w:pPr>
      <w:sdt>
        <w:sdtPr>
          <w:rPr>
            <w:sz w:val="18"/>
            <w:szCs w:val="18"/>
          </w:rPr>
          <w:id w:val="-12319947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Halle 1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-10277919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Halle 2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8216224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 xml:space="preserve">Halle 3 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76175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 xml:space="preserve">Bühne </w:t>
      </w:r>
      <w:r w:rsidR="002D0FDE" w:rsidRPr="008254D6">
        <w:rPr>
          <w:sz w:val="18"/>
          <w:szCs w:val="18"/>
        </w:rPr>
        <w:tab/>
      </w:r>
      <w:r w:rsidR="002D0FDE" w:rsidRPr="008254D6">
        <w:rPr>
          <w:sz w:val="18"/>
          <w:szCs w:val="18"/>
        </w:rPr>
        <w:br/>
      </w:r>
      <w:sdt>
        <w:sdtPr>
          <w:rPr>
            <w:sz w:val="18"/>
            <w:szCs w:val="18"/>
          </w:rPr>
          <w:id w:val="-710722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sdt>
        <w:sdtPr>
          <w:rPr>
            <w:sz w:val="18"/>
            <w:szCs w:val="18"/>
          </w:rPr>
          <w:id w:val="-644894203"/>
          <w:placeholder>
            <w:docPart w:val="90EEA049A59D4EE8B0DCE2AE46B0F939"/>
          </w:placeholder>
          <w:showingPlcHdr/>
          <w15:color w:val="000000"/>
          <w:text/>
        </w:sdtPr>
        <w:sdtEndPr/>
        <w:sdtContent>
          <w:r w:rsidR="002D0FDE"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Anz. 1-</w:t>
          </w:r>
          <w:r w:rsidR="002D0FDE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6</w:t>
          </w:r>
        </w:sdtContent>
      </w:sdt>
      <w:r w:rsidR="002D0FDE" w:rsidRPr="008254D6">
        <w:rPr>
          <w:sz w:val="18"/>
          <w:szCs w:val="18"/>
        </w:rPr>
        <w:t xml:space="preserve"> Garderobe(n) 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2337434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Office</w:t>
      </w:r>
      <w:r w:rsidR="002D0FDE" w:rsidRPr="008254D6">
        <w:rPr>
          <w:sz w:val="18"/>
          <w:szCs w:val="18"/>
          <w:lang w:val="de-DE"/>
        </w:rPr>
        <w:t xml:space="preserve"> ohne Küche 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</w:rPr>
          <w:id w:val="-415326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Office</w:t>
      </w:r>
      <w:r w:rsidR="002D0FDE" w:rsidRPr="008254D6">
        <w:rPr>
          <w:sz w:val="18"/>
          <w:szCs w:val="18"/>
          <w:lang w:val="de-DE"/>
        </w:rPr>
        <w:t xml:space="preserve"> mit Küche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</w:rPr>
          <w:id w:val="14082643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WC Anlage gross</w:t>
      </w:r>
      <w:r w:rsidR="002D0FDE" w:rsidRPr="008254D6">
        <w:rPr>
          <w:sz w:val="18"/>
          <w:szCs w:val="18"/>
        </w:rPr>
        <w:br/>
      </w:r>
      <w:sdt>
        <w:sdtPr>
          <w:rPr>
            <w:sz w:val="18"/>
            <w:szCs w:val="18"/>
          </w:rPr>
          <w:id w:val="-20852993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Foyer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-1778558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sdt>
        <w:sdtPr>
          <w:rPr>
            <w:sz w:val="18"/>
            <w:szCs w:val="18"/>
          </w:rPr>
          <w:id w:val="231200818"/>
          <w:placeholder>
            <w:docPart w:val="3A175C73EE314507AC9C8F42CAAA05E7"/>
          </w:placeholder>
          <w:showingPlcHdr/>
          <w15:color w:val="000000"/>
          <w:text/>
        </w:sdtPr>
        <w:sdtEndPr/>
        <w:sdtContent>
          <w:r w:rsidR="002D0FDE"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Anz. 1-2</w:t>
          </w:r>
        </w:sdtContent>
      </w:sdt>
      <w:r w:rsidR="002D0FDE" w:rsidRPr="008254D6">
        <w:rPr>
          <w:sz w:val="18"/>
          <w:szCs w:val="18"/>
        </w:rPr>
        <w:t xml:space="preserve"> </w:t>
      </w:r>
      <w:proofErr w:type="spellStart"/>
      <w:r w:rsidR="002D0FDE" w:rsidRPr="008254D6">
        <w:rPr>
          <w:sz w:val="18"/>
          <w:szCs w:val="18"/>
        </w:rPr>
        <w:t>Theatergard</w:t>
      </w:r>
      <w:proofErr w:type="spellEnd"/>
      <w:r w:rsidR="002D0FDE">
        <w:rPr>
          <w:sz w:val="18"/>
          <w:szCs w:val="18"/>
        </w:rPr>
        <w:t>.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1618868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IV-WC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12486204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proofErr w:type="spellStart"/>
      <w:r w:rsidR="002D0FDE" w:rsidRPr="008254D6">
        <w:rPr>
          <w:sz w:val="18"/>
          <w:szCs w:val="18"/>
        </w:rPr>
        <w:t>S</w:t>
      </w:r>
      <w:r w:rsidR="002D0FDE">
        <w:rPr>
          <w:sz w:val="18"/>
          <w:szCs w:val="18"/>
        </w:rPr>
        <w:t>chiriraum</w:t>
      </w:r>
      <w:proofErr w:type="spellEnd"/>
      <w:r w:rsidR="002D0FDE" w:rsidRPr="008254D6">
        <w:rPr>
          <w:sz w:val="18"/>
          <w:szCs w:val="18"/>
        </w:rPr>
        <w:br/>
      </w:r>
      <w:sdt>
        <w:sdtPr>
          <w:rPr>
            <w:sz w:val="18"/>
            <w:szCs w:val="18"/>
            <w:lang w:val="de-DE"/>
          </w:rPr>
          <w:id w:val="-2585969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Bar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1633929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Kaffeestube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11340639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 xml:space="preserve">WC-Anlage klein 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347600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Schiesskeller</w:t>
      </w:r>
      <w:r w:rsidR="002D0FDE" w:rsidRPr="008254D6">
        <w:rPr>
          <w:sz w:val="18"/>
          <w:szCs w:val="18"/>
          <w:lang w:val="de-DE"/>
        </w:rPr>
        <w:tab/>
      </w:r>
      <w:r w:rsidR="002D0FDE" w:rsidRPr="008254D6">
        <w:rPr>
          <w:sz w:val="18"/>
          <w:szCs w:val="18"/>
          <w:lang w:val="de-DE"/>
        </w:rPr>
        <w:br/>
      </w:r>
      <w:sdt>
        <w:sdtPr>
          <w:rPr>
            <w:sz w:val="18"/>
            <w:szCs w:val="18"/>
          </w:rPr>
          <w:id w:val="-20503707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WC Damen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-1104259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WC Herren</w:t>
      </w:r>
    </w:p>
    <w:p w14:paraId="0A3F568D" w14:textId="77777777" w:rsidR="002D0FDE" w:rsidRPr="002D0FDE" w:rsidRDefault="002D0FDE" w:rsidP="002D0FDE">
      <w:pPr>
        <w:tabs>
          <w:tab w:val="left" w:pos="1701"/>
          <w:tab w:val="left" w:pos="2410"/>
          <w:tab w:val="left" w:pos="3402"/>
          <w:tab w:val="left" w:pos="4820"/>
          <w:tab w:val="left" w:pos="5103"/>
          <w:tab w:val="left" w:pos="5529"/>
          <w:tab w:val="left" w:pos="6521"/>
          <w:tab w:val="left" w:pos="6946"/>
        </w:tabs>
        <w:ind w:left="284" w:hanging="284"/>
        <w:rPr>
          <w:sz w:val="10"/>
          <w:szCs w:val="10"/>
        </w:rPr>
      </w:pPr>
    </w:p>
    <w:p w14:paraId="3AE806DC" w14:textId="77777777" w:rsidR="002D0FDE" w:rsidRPr="008254D6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b/>
          <w:sz w:val="18"/>
          <w:szCs w:val="18"/>
          <w:u w:val="single"/>
          <w:lang w:val="de-DE"/>
        </w:rPr>
      </w:pPr>
      <w:r w:rsidRPr="008254D6">
        <w:rPr>
          <w:b/>
          <w:sz w:val="18"/>
          <w:szCs w:val="18"/>
          <w:u w:val="single"/>
          <w:lang w:val="de-DE"/>
        </w:rPr>
        <w:t>Sporthalle Tannenweg</w:t>
      </w:r>
    </w:p>
    <w:p w14:paraId="725C0321" w14:textId="77777777" w:rsidR="002D0FDE" w:rsidRPr="008254D6" w:rsidRDefault="00595957" w:rsidP="002D0FDE">
      <w:pPr>
        <w:tabs>
          <w:tab w:val="left" w:pos="2410"/>
          <w:tab w:val="left" w:pos="4820"/>
          <w:tab w:val="left" w:pos="6946"/>
        </w:tabs>
        <w:ind w:left="284" w:hanging="284"/>
        <w:rPr>
          <w:sz w:val="18"/>
          <w:szCs w:val="18"/>
        </w:rPr>
      </w:pPr>
      <w:sdt>
        <w:sdtPr>
          <w:rPr>
            <w:sz w:val="18"/>
            <w:szCs w:val="18"/>
            <w:lang w:val="de-DE"/>
          </w:rPr>
          <w:id w:val="-6706395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Halle A+B (2/3)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1851909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Halle C (1/3)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20964439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sdt>
        <w:sdtPr>
          <w:rPr>
            <w:sz w:val="18"/>
            <w:szCs w:val="18"/>
          </w:rPr>
          <w:id w:val="-1614123891"/>
          <w:placeholder>
            <w:docPart w:val="6D0EA0AC940445FE85034BFE948B6E61"/>
          </w:placeholder>
          <w:showingPlcHdr/>
          <w15:color w:val="000000"/>
          <w:text/>
        </w:sdtPr>
        <w:sdtEndPr/>
        <w:sdtContent>
          <w:r w:rsidR="002D0FDE"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Anz. 1-4</w:t>
          </w:r>
        </w:sdtContent>
      </w:sdt>
      <w:r w:rsidR="002D0FDE" w:rsidRPr="008254D6">
        <w:rPr>
          <w:sz w:val="18"/>
          <w:szCs w:val="18"/>
        </w:rPr>
        <w:t xml:space="preserve"> Garderobe(n)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</w:rPr>
          <w:id w:val="1775816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Teeküche</w:t>
      </w:r>
      <w:r w:rsidR="002D0FDE" w:rsidRPr="008254D6">
        <w:rPr>
          <w:sz w:val="18"/>
          <w:szCs w:val="18"/>
        </w:rPr>
        <w:tab/>
      </w:r>
    </w:p>
    <w:p w14:paraId="4EF107B1" w14:textId="77777777" w:rsidR="002D0FDE" w:rsidRPr="008254D6" w:rsidRDefault="00595957" w:rsidP="002D0FDE">
      <w:pPr>
        <w:tabs>
          <w:tab w:val="left" w:pos="2410"/>
          <w:tab w:val="left" w:pos="4820"/>
          <w:tab w:val="left" w:pos="6946"/>
        </w:tabs>
        <w:ind w:left="284" w:hanging="284"/>
        <w:rPr>
          <w:sz w:val="18"/>
          <w:szCs w:val="18"/>
        </w:rPr>
      </w:pPr>
      <w:sdt>
        <w:sdtPr>
          <w:rPr>
            <w:sz w:val="18"/>
            <w:szCs w:val="18"/>
          </w:rPr>
          <w:id w:val="-1964782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2D0FDE" w:rsidRPr="008254D6">
        <w:rPr>
          <w:sz w:val="18"/>
          <w:szCs w:val="18"/>
        </w:rPr>
        <w:t>Galerie</w:t>
      </w:r>
    </w:p>
    <w:p w14:paraId="0FC0F123" w14:textId="77777777" w:rsidR="002D0FDE" w:rsidRPr="002D0FDE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sz w:val="10"/>
          <w:szCs w:val="10"/>
          <w:lang w:val="de-DE"/>
        </w:rPr>
      </w:pPr>
    </w:p>
    <w:p w14:paraId="77EF8B67" w14:textId="77777777" w:rsidR="002D0FDE" w:rsidRPr="008254D6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b/>
          <w:sz w:val="18"/>
          <w:szCs w:val="18"/>
          <w:u w:val="single"/>
          <w:lang w:val="de-DE"/>
        </w:rPr>
      </w:pPr>
      <w:proofErr w:type="spellStart"/>
      <w:r w:rsidRPr="008254D6">
        <w:rPr>
          <w:b/>
          <w:sz w:val="18"/>
          <w:szCs w:val="18"/>
          <w:u w:val="single"/>
          <w:lang w:val="de-DE"/>
        </w:rPr>
        <w:t>Aussenanlage</w:t>
      </w:r>
      <w:proofErr w:type="spellEnd"/>
      <w:r w:rsidRPr="008254D6">
        <w:rPr>
          <w:b/>
          <w:sz w:val="18"/>
          <w:szCs w:val="18"/>
          <w:u w:val="single"/>
          <w:lang w:val="de-DE"/>
        </w:rPr>
        <w:t xml:space="preserve"> </w:t>
      </w:r>
      <w:proofErr w:type="spellStart"/>
      <w:r w:rsidRPr="008254D6">
        <w:rPr>
          <w:b/>
          <w:sz w:val="18"/>
          <w:szCs w:val="18"/>
          <w:u w:val="single"/>
          <w:lang w:val="de-DE"/>
        </w:rPr>
        <w:t>Weissenstein</w:t>
      </w:r>
      <w:proofErr w:type="spellEnd"/>
      <w:r w:rsidRPr="008254D6">
        <w:rPr>
          <w:b/>
          <w:sz w:val="18"/>
          <w:szCs w:val="18"/>
          <w:u w:val="single"/>
          <w:lang w:val="de-DE"/>
        </w:rPr>
        <w:t>/Tannenweg</w:t>
      </w:r>
    </w:p>
    <w:p w14:paraId="3BC3D765" w14:textId="77777777" w:rsidR="002D0FDE" w:rsidRDefault="00595957" w:rsidP="002D0FDE">
      <w:pPr>
        <w:tabs>
          <w:tab w:val="left" w:pos="2410"/>
          <w:tab w:val="left" w:pos="4820"/>
          <w:tab w:val="left" w:pos="6946"/>
        </w:tabs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733200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Parkplätze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10272951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Spielwiese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911735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LA-Anlage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2545649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Piazza</w:t>
      </w:r>
      <w:r w:rsidR="002D0FDE" w:rsidRPr="008254D6">
        <w:rPr>
          <w:sz w:val="18"/>
          <w:szCs w:val="18"/>
          <w:lang w:val="de-DE"/>
        </w:rPr>
        <w:tab/>
      </w:r>
      <w:r w:rsidR="002D0FDE" w:rsidRPr="008254D6">
        <w:rPr>
          <w:sz w:val="18"/>
          <w:szCs w:val="18"/>
          <w:lang w:val="de-DE"/>
        </w:rPr>
        <w:br/>
      </w:r>
      <w:sdt>
        <w:sdtPr>
          <w:rPr>
            <w:sz w:val="18"/>
            <w:szCs w:val="18"/>
            <w:lang w:val="de-DE"/>
          </w:rPr>
          <w:id w:val="-909541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Roter Platz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1826390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Rasengitterplatz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1574782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Foyer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7757886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Anbauzelt</w:t>
      </w:r>
    </w:p>
    <w:p w14:paraId="632B0399" w14:textId="77777777" w:rsidR="002D0FDE" w:rsidRPr="008254D6" w:rsidRDefault="00595957" w:rsidP="002D0FDE">
      <w:pPr>
        <w:tabs>
          <w:tab w:val="left" w:pos="2410"/>
          <w:tab w:val="left" w:pos="4820"/>
          <w:tab w:val="left" w:pos="6946"/>
        </w:tabs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-7179000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>
        <w:rPr>
          <w:sz w:val="18"/>
          <w:szCs w:val="18"/>
          <w:lang w:val="de-DE"/>
        </w:rPr>
        <w:t>Pumptrack (nur von Anfang März bis November kontrolliert und unterhalten)</w:t>
      </w:r>
    </w:p>
    <w:p w14:paraId="0435F07C" w14:textId="77777777" w:rsidR="002D0FDE" w:rsidRPr="002D0FDE" w:rsidRDefault="002D0FDE" w:rsidP="002D0FDE">
      <w:pPr>
        <w:tabs>
          <w:tab w:val="left" w:pos="426"/>
          <w:tab w:val="left" w:pos="1701"/>
          <w:tab w:val="left" w:pos="2268"/>
          <w:tab w:val="left" w:pos="2552"/>
          <w:tab w:val="left" w:pos="3261"/>
          <w:tab w:val="left" w:pos="4253"/>
        </w:tabs>
        <w:ind w:left="284" w:hanging="284"/>
        <w:rPr>
          <w:sz w:val="10"/>
          <w:szCs w:val="10"/>
          <w:lang w:val="de-DE"/>
        </w:rPr>
      </w:pPr>
    </w:p>
    <w:p w14:paraId="245767BE" w14:textId="77777777" w:rsidR="002D0FDE" w:rsidRPr="008254D6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b/>
          <w:sz w:val="18"/>
          <w:szCs w:val="18"/>
          <w:u w:val="single"/>
          <w:lang w:val="de-DE"/>
        </w:rPr>
      </w:pPr>
      <w:r w:rsidRPr="008254D6">
        <w:rPr>
          <w:b/>
          <w:sz w:val="18"/>
          <w:szCs w:val="18"/>
          <w:u w:val="single"/>
          <w:lang w:val="de-DE"/>
        </w:rPr>
        <w:t xml:space="preserve">Turnhalle </w:t>
      </w:r>
      <w:proofErr w:type="spellStart"/>
      <w:r w:rsidRPr="008254D6">
        <w:rPr>
          <w:b/>
          <w:sz w:val="18"/>
          <w:szCs w:val="18"/>
          <w:u w:val="single"/>
          <w:lang w:val="de-DE"/>
        </w:rPr>
        <w:t>Gartenstrasse</w:t>
      </w:r>
      <w:proofErr w:type="spellEnd"/>
    </w:p>
    <w:p w14:paraId="48339B52" w14:textId="77777777" w:rsidR="002D0FDE" w:rsidRPr="008254D6" w:rsidRDefault="00595957" w:rsidP="002D0FDE">
      <w:pPr>
        <w:tabs>
          <w:tab w:val="left" w:pos="426"/>
          <w:tab w:val="left" w:pos="1560"/>
          <w:tab w:val="left" w:pos="2410"/>
          <w:tab w:val="left" w:pos="2552"/>
          <w:tab w:val="left" w:pos="3261"/>
          <w:tab w:val="left" w:pos="4820"/>
          <w:tab w:val="left" w:pos="6946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1577702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Halle oben</w:t>
      </w:r>
      <w:r w:rsidR="002D0FDE" w:rsidRPr="008254D6">
        <w:rPr>
          <w:sz w:val="18"/>
          <w:szCs w:val="18"/>
          <w:lang w:val="de-DE"/>
        </w:rPr>
        <w:tab/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805817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Halle unten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1031331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sdt>
        <w:sdtPr>
          <w:rPr>
            <w:sz w:val="18"/>
            <w:szCs w:val="18"/>
          </w:rPr>
          <w:id w:val="-495191460"/>
          <w:placeholder>
            <w:docPart w:val="78615D0B2D1F442197857DA3824C223F"/>
          </w:placeholder>
          <w:showingPlcHdr/>
          <w15:color w:val="000000"/>
          <w:text/>
        </w:sdtPr>
        <w:sdtEndPr/>
        <w:sdtContent>
          <w:r w:rsidR="002D0FDE"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Anz. 1-4</w:t>
          </w:r>
        </w:sdtContent>
      </w:sdt>
      <w:r w:rsidR="002D0FDE" w:rsidRPr="008254D6">
        <w:rPr>
          <w:sz w:val="18"/>
          <w:szCs w:val="18"/>
          <w:lang w:val="de-DE"/>
        </w:rPr>
        <w:t xml:space="preserve"> Garderobe(n) 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15571959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LA-Anlage</w:t>
      </w:r>
    </w:p>
    <w:p w14:paraId="7EDA7493" w14:textId="77777777" w:rsidR="002D0FDE" w:rsidRPr="008254D6" w:rsidRDefault="00595957" w:rsidP="002D0FDE">
      <w:pPr>
        <w:tabs>
          <w:tab w:val="left" w:pos="426"/>
          <w:tab w:val="left" w:pos="2410"/>
          <w:tab w:val="left" w:pos="2552"/>
          <w:tab w:val="left" w:pos="3261"/>
          <w:tab w:val="left" w:pos="4820"/>
          <w:tab w:val="left" w:pos="6946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2074076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Spielwiese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2564517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Roter Platz</w:t>
      </w:r>
    </w:p>
    <w:p w14:paraId="1DB718CD" w14:textId="77777777" w:rsidR="002D0FDE" w:rsidRPr="002D0FDE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sz w:val="10"/>
          <w:szCs w:val="10"/>
          <w:lang w:val="de-DE"/>
        </w:rPr>
      </w:pPr>
    </w:p>
    <w:p w14:paraId="143F2B72" w14:textId="77777777" w:rsidR="002D0FDE" w:rsidRPr="008254D6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b/>
          <w:sz w:val="18"/>
          <w:szCs w:val="18"/>
          <w:u w:val="single"/>
          <w:lang w:val="de-DE"/>
        </w:rPr>
      </w:pPr>
      <w:r w:rsidRPr="008254D6">
        <w:rPr>
          <w:b/>
          <w:sz w:val="18"/>
          <w:szCs w:val="18"/>
          <w:u w:val="single"/>
          <w:lang w:val="de-DE"/>
        </w:rPr>
        <w:t>Schulhaus</w:t>
      </w:r>
    </w:p>
    <w:p w14:paraId="56726604" w14:textId="77777777" w:rsidR="002D0FDE" w:rsidRPr="008254D6" w:rsidRDefault="00595957" w:rsidP="002D0FDE">
      <w:pPr>
        <w:tabs>
          <w:tab w:val="left" w:pos="2410"/>
          <w:tab w:val="left" w:pos="4820"/>
          <w:tab w:val="left" w:pos="6946"/>
          <w:tab w:val="left" w:pos="7230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-13335288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Aula (D)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2044479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Schulzimmer (D)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17005025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Computerraum (D)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2114816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Werkraum (D)</w:t>
      </w:r>
    </w:p>
    <w:p w14:paraId="7DC08ABB" w14:textId="4BF111C7" w:rsidR="002D0FDE" w:rsidRPr="008254D6" w:rsidRDefault="00595957" w:rsidP="002D0FDE">
      <w:pPr>
        <w:tabs>
          <w:tab w:val="left" w:pos="851"/>
          <w:tab w:val="left" w:pos="2410"/>
          <w:tab w:val="left" w:pos="4820"/>
          <w:tab w:val="left" w:pos="6946"/>
          <w:tab w:val="left" w:pos="7230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2684381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Werkraum (TW)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1836296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1BD7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Schulzimmer (WS)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3438272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Schulzimmer (TW)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8030490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Aula (TW)</w:t>
      </w:r>
      <w:r w:rsidR="002D0FDE" w:rsidRPr="008254D6">
        <w:rPr>
          <w:sz w:val="18"/>
          <w:szCs w:val="18"/>
          <w:lang w:val="de-DE"/>
        </w:rPr>
        <w:tab/>
      </w:r>
    </w:p>
    <w:p w14:paraId="5E971B9F" w14:textId="77777777" w:rsidR="002D0FDE" w:rsidRPr="008254D6" w:rsidRDefault="00595957" w:rsidP="002D0FDE">
      <w:pPr>
        <w:tabs>
          <w:tab w:val="left" w:pos="851"/>
          <w:tab w:val="left" w:pos="2410"/>
          <w:tab w:val="left" w:pos="4820"/>
          <w:tab w:val="left" w:pos="6946"/>
          <w:tab w:val="left" w:pos="7230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17115386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 xml:space="preserve">Konferenzraum (TW) </w:t>
      </w:r>
    </w:p>
    <w:p w14:paraId="660B8DFB" w14:textId="77777777" w:rsidR="002D0FDE" w:rsidRPr="008254D6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sz w:val="18"/>
          <w:szCs w:val="18"/>
          <w:lang w:val="de-DE"/>
        </w:rPr>
      </w:pPr>
    </w:p>
    <w:p w14:paraId="6452D39D" w14:textId="77777777" w:rsidR="002D0FDE" w:rsidRPr="008254D6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b/>
          <w:sz w:val="18"/>
          <w:szCs w:val="18"/>
          <w:u w:val="single"/>
          <w:lang w:val="de-DE"/>
        </w:rPr>
      </w:pPr>
      <w:r w:rsidRPr="008254D6">
        <w:rPr>
          <w:b/>
          <w:sz w:val="18"/>
          <w:szCs w:val="18"/>
          <w:u w:val="single"/>
          <w:lang w:val="de-DE"/>
        </w:rPr>
        <w:t>Postgebäude</w:t>
      </w:r>
    </w:p>
    <w:p w14:paraId="588D0A6C" w14:textId="77777777" w:rsidR="002D0FDE" w:rsidRPr="008254D6" w:rsidRDefault="00595957" w:rsidP="002D0FDE">
      <w:pPr>
        <w:tabs>
          <w:tab w:val="left" w:pos="2410"/>
          <w:tab w:val="left" w:pos="2694"/>
          <w:tab w:val="left" w:pos="4820"/>
          <w:tab w:val="left" w:pos="6946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205835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Kochschule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711732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 xml:space="preserve">Schulzimmer 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8800544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Vereinszimmer</w:t>
      </w:r>
      <w:r w:rsidR="002D0FDE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20542705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 xml:space="preserve">Theorieraum </w:t>
      </w:r>
    </w:p>
    <w:p w14:paraId="35D5A9A7" w14:textId="77777777" w:rsidR="002D0FDE" w:rsidRPr="008254D6" w:rsidRDefault="002D0FDE" w:rsidP="002D0FDE">
      <w:pPr>
        <w:tabs>
          <w:tab w:val="left" w:pos="426"/>
          <w:tab w:val="left" w:pos="1134"/>
          <w:tab w:val="left" w:pos="1701"/>
          <w:tab w:val="left" w:pos="2410"/>
          <w:tab w:val="left" w:pos="2694"/>
          <w:tab w:val="left" w:pos="3544"/>
        </w:tabs>
        <w:rPr>
          <w:sz w:val="18"/>
          <w:szCs w:val="18"/>
          <w:lang w:val="de-DE"/>
        </w:rPr>
      </w:pPr>
    </w:p>
    <w:p w14:paraId="60DA2C08" w14:textId="77777777" w:rsidR="002D0FDE" w:rsidRPr="008254D6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b/>
          <w:sz w:val="18"/>
          <w:szCs w:val="18"/>
          <w:u w:val="single"/>
          <w:lang w:val="de-DE"/>
        </w:rPr>
      </w:pPr>
      <w:r w:rsidRPr="008254D6">
        <w:rPr>
          <w:b/>
          <w:sz w:val="18"/>
          <w:szCs w:val="18"/>
          <w:u w:val="single"/>
          <w:lang w:val="de-DE"/>
        </w:rPr>
        <w:t>Betriebsgebäude Kuhgässli</w:t>
      </w:r>
    </w:p>
    <w:p w14:paraId="2CD809DF" w14:textId="77777777" w:rsidR="002D0FDE" w:rsidRPr="008254D6" w:rsidRDefault="00595957" w:rsidP="002D0FDE">
      <w:pPr>
        <w:tabs>
          <w:tab w:val="left" w:pos="2410"/>
          <w:tab w:val="left" w:pos="3261"/>
          <w:tab w:val="left" w:pos="4820"/>
          <w:tab w:val="left" w:pos="6946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-1128698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Spielfeld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11657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Trainingsfeld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20736176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Kunstrasenplatz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215051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Parkplätze</w:t>
      </w:r>
      <w:r w:rsidR="002D0FDE" w:rsidRPr="008254D6">
        <w:rPr>
          <w:sz w:val="18"/>
          <w:szCs w:val="18"/>
          <w:lang w:val="de-DE"/>
        </w:rPr>
        <w:tab/>
      </w:r>
    </w:p>
    <w:p w14:paraId="76FF771E" w14:textId="77777777" w:rsidR="002D0FDE" w:rsidRPr="008254D6" w:rsidRDefault="00595957" w:rsidP="002D0FDE">
      <w:pPr>
        <w:tabs>
          <w:tab w:val="left" w:pos="2410"/>
          <w:tab w:val="left" w:pos="3261"/>
          <w:tab w:val="left" w:pos="4820"/>
          <w:tab w:val="left" w:pos="6946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1718854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-740013684"/>
          <w:placeholder>
            <w:docPart w:val="2FA21B3A43EE4998ACFC4BE8307D9B42"/>
          </w:placeholder>
          <w:showingPlcHdr/>
          <w15:color w:val="000000"/>
          <w:text/>
        </w:sdtPr>
        <w:sdtEndPr/>
        <w:sdtContent>
          <w:r w:rsidR="002D0FDE"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Anzahl 1-4</w:t>
          </w:r>
        </w:sdtContent>
      </w:sdt>
      <w:r w:rsidR="002D0FDE" w:rsidRPr="008254D6">
        <w:rPr>
          <w:sz w:val="18"/>
          <w:szCs w:val="18"/>
        </w:rPr>
        <w:t xml:space="preserve"> Garderobe(n)</w:t>
      </w:r>
      <w:r w:rsidR="002D0FDE" w:rsidRPr="008254D6">
        <w:rPr>
          <w:sz w:val="18"/>
          <w:szCs w:val="18"/>
        </w:rPr>
        <w:tab/>
      </w:r>
      <w:sdt>
        <w:sdtPr>
          <w:rPr>
            <w:sz w:val="18"/>
            <w:szCs w:val="18"/>
            <w:lang w:val="de-DE"/>
          </w:rPr>
          <w:id w:val="-1456698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FC Vereinsraum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1560938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Sanitätsraum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16742596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Schiriraum</w:t>
      </w:r>
    </w:p>
    <w:p w14:paraId="4189A233" w14:textId="77777777" w:rsidR="002D0FDE" w:rsidRPr="008254D6" w:rsidRDefault="002D0FDE" w:rsidP="002D0FDE">
      <w:pPr>
        <w:tabs>
          <w:tab w:val="left" w:pos="1134"/>
          <w:tab w:val="left" w:pos="2410"/>
          <w:tab w:val="left" w:pos="2552"/>
          <w:tab w:val="left" w:pos="4820"/>
        </w:tabs>
        <w:ind w:left="284" w:hanging="284"/>
        <w:rPr>
          <w:sz w:val="18"/>
          <w:szCs w:val="18"/>
          <w:lang w:val="de-DE"/>
        </w:rPr>
      </w:pPr>
    </w:p>
    <w:p w14:paraId="6DB9F821" w14:textId="77777777" w:rsidR="002D0FDE" w:rsidRPr="00D85D08" w:rsidRDefault="002D0FDE" w:rsidP="002D0FDE">
      <w:pPr>
        <w:tabs>
          <w:tab w:val="left" w:pos="426"/>
          <w:tab w:val="left" w:pos="1134"/>
          <w:tab w:val="left" w:pos="1418"/>
          <w:tab w:val="left" w:pos="4820"/>
        </w:tabs>
        <w:rPr>
          <w:b/>
          <w:sz w:val="18"/>
          <w:szCs w:val="18"/>
          <w:u w:val="single"/>
          <w:lang w:val="de-DE"/>
        </w:rPr>
      </w:pPr>
      <w:r w:rsidRPr="008254D6">
        <w:rPr>
          <w:b/>
          <w:sz w:val="18"/>
          <w:szCs w:val="18"/>
          <w:u w:val="single"/>
          <w:lang w:val="de-DE"/>
        </w:rPr>
        <w:t>Feuerwehrlokal – alt</w:t>
      </w:r>
      <w:r w:rsidRPr="002D0FDE">
        <w:rPr>
          <w:b/>
          <w:sz w:val="18"/>
          <w:szCs w:val="18"/>
          <w:lang w:val="de-DE"/>
        </w:rPr>
        <w:tab/>
      </w:r>
      <w:r w:rsidRPr="00D85D08">
        <w:rPr>
          <w:b/>
          <w:sz w:val="18"/>
          <w:szCs w:val="18"/>
          <w:u w:val="single"/>
          <w:lang w:val="de-DE"/>
        </w:rPr>
        <w:t>Feuerwehrlokal – neu</w:t>
      </w:r>
    </w:p>
    <w:p w14:paraId="5820525F" w14:textId="6239FE38" w:rsidR="002D0FDE" w:rsidRPr="008254D6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  <w:tab w:val="left" w:pos="4678"/>
        </w:tabs>
        <w:ind w:left="284" w:hanging="284"/>
        <w:rPr>
          <w:b/>
          <w:sz w:val="18"/>
          <w:szCs w:val="18"/>
          <w:u w:val="single"/>
          <w:lang w:val="de-DE"/>
        </w:rPr>
      </w:pPr>
    </w:p>
    <w:p w14:paraId="0EC9D7CB" w14:textId="77F9279B" w:rsidR="002D0FDE" w:rsidRPr="00D85D08" w:rsidRDefault="00595957" w:rsidP="008C1BD7">
      <w:pPr>
        <w:tabs>
          <w:tab w:val="left" w:pos="426"/>
          <w:tab w:val="left" w:pos="2410"/>
          <w:tab w:val="left" w:pos="2552"/>
          <w:tab w:val="left" w:pos="4820"/>
        </w:tabs>
        <w:ind w:left="284" w:hanging="284"/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-16663193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Theorieraum</w:t>
      </w:r>
      <w:r w:rsidR="002D0FDE" w:rsidRPr="008254D6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815415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8254D6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8254D6">
        <w:rPr>
          <w:sz w:val="18"/>
          <w:szCs w:val="18"/>
          <w:lang w:val="de-DE"/>
        </w:rPr>
        <w:t>Gemeindehausplatz</w:t>
      </w:r>
      <w:r w:rsidR="002D0FDE">
        <w:rPr>
          <w:sz w:val="18"/>
          <w:szCs w:val="18"/>
          <w:lang w:val="de-DE"/>
        </w:rPr>
        <w:t xml:space="preserve"> </w:t>
      </w:r>
      <w:r w:rsidR="002D0FDE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2665449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>Theorieraum 1</w:t>
      </w:r>
      <w:r w:rsidR="002D0FDE" w:rsidRPr="00D85D08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3058961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>Theorieraum 2</w:t>
      </w:r>
    </w:p>
    <w:p w14:paraId="70684D67" w14:textId="77777777" w:rsidR="002D0FDE" w:rsidRPr="00D85D08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rPr>
          <w:sz w:val="18"/>
          <w:szCs w:val="18"/>
          <w:lang w:val="de-DE"/>
        </w:rPr>
      </w:pPr>
    </w:p>
    <w:p w14:paraId="6C6E4D45" w14:textId="77777777" w:rsidR="002D0FDE" w:rsidRPr="00D85D08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rPr>
          <w:b/>
          <w:sz w:val="18"/>
          <w:szCs w:val="18"/>
          <w:u w:val="single"/>
          <w:lang w:val="de-DE"/>
        </w:rPr>
      </w:pPr>
      <w:r w:rsidRPr="00D85D08">
        <w:rPr>
          <w:b/>
          <w:sz w:val="18"/>
          <w:szCs w:val="18"/>
          <w:u w:val="single"/>
          <w:lang w:val="de-DE"/>
        </w:rPr>
        <w:t>Dorfschüür (Reservation max. 2 Jahre vor Anlass bis mind. 1 Monat vorher möglich)</w:t>
      </w:r>
    </w:p>
    <w:p w14:paraId="5E973CC9" w14:textId="77777777" w:rsidR="002D0FDE" w:rsidRPr="00D85D08" w:rsidRDefault="00595957" w:rsidP="002D0FDE">
      <w:pPr>
        <w:tabs>
          <w:tab w:val="left" w:pos="2410"/>
          <w:tab w:val="left" w:pos="4820"/>
        </w:tabs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410355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>Mehrzweckraum</w:t>
      </w:r>
      <w:r w:rsidR="002D0FDE" w:rsidRPr="00D85D08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3759802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>Festsaal</w:t>
      </w:r>
      <w:r w:rsidR="002D0FDE" w:rsidRPr="00D85D08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39335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 xml:space="preserve">Aussenplatz </w:t>
      </w:r>
      <w:r w:rsidR="002D0FDE" w:rsidRPr="003074FC">
        <w:rPr>
          <w:sz w:val="16"/>
          <w:szCs w:val="16"/>
          <w:lang w:val="de-DE"/>
        </w:rPr>
        <w:t>(Hinter dem Haus)</w:t>
      </w:r>
      <w:r w:rsidR="002D0FDE" w:rsidRPr="00D85D08">
        <w:rPr>
          <w:sz w:val="18"/>
          <w:szCs w:val="18"/>
          <w:lang w:val="de-DE"/>
        </w:rPr>
        <w:br/>
      </w:r>
      <w:sdt>
        <w:sdtPr>
          <w:rPr>
            <w:sz w:val="18"/>
            <w:szCs w:val="18"/>
            <w:lang w:val="de-DE"/>
          </w:rPr>
          <w:id w:val="1610929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>Catering Raum</w:t>
      </w:r>
      <w:r w:rsidR="002D0FDE" w:rsidRPr="00D85D08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5690105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 xml:space="preserve">Kulturräume </w:t>
      </w:r>
      <w:r w:rsidR="002D0FDE" w:rsidRPr="003074FC">
        <w:rPr>
          <w:sz w:val="16"/>
          <w:szCs w:val="16"/>
          <w:lang w:val="de-DE"/>
        </w:rPr>
        <w:t>(Wohnhaus unbeheizt)</w:t>
      </w:r>
      <w:r w:rsidR="002D0FDE">
        <w:rPr>
          <w:sz w:val="16"/>
          <w:szCs w:val="16"/>
          <w:lang w:val="de-DE"/>
        </w:rPr>
        <w:tab/>
      </w:r>
    </w:p>
    <w:p w14:paraId="6B03DA70" w14:textId="77777777" w:rsidR="002D0FDE" w:rsidRPr="00D85D08" w:rsidRDefault="002D0FDE" w:rsidP="002D0FDE">
      <w:pPr>
        <w:tabs>
          <w:tab w:val="left" w:pos="2410"/>
          <w:tab w:val="left" w:pos="4820"/>
        </w:tabs>
        <w:rPr>
          <w:sz w:val="16"/>
          <w:szCs w:val="16"/>
          <w:lang w:val="de-DE"/>
        </w:rPr>
      </w:pPr>
    </w:p>
    <w:p w14:paraId="0DDFD85A" w14:textId="77777777" w:rsidR="002D0FDE" w:rsidRPr="00D85D08" w:rsidRDefault="002D0FDE" w:rsidP="002D0FDE">
      <w:pPr>
        <w:tabs>
          <w:tab w:val="left" w:pos="426"/>
          <w:tab w:val="left" w:pos="1134"/>
          <w:tab w:val="left" w:pos="1418"/>
          <w:tab w:val="left" w:pos="2268"/>
          <w:tab w:val="left" w:pos="2552"/>
        </w:tabs>
        <w:rPr>
          <w:b/>
          <w:sz w:val="18"/>
          <w:szCs w:val="18"/>
          <w:u w:val="single"/>
          <w:lang w:val="de-DE"/>
        </w:rPr>
      </w:pPr>
      <w:r w:rsidRPr="00D85D08">
        <w:rPr>
          <w:b/>
          <w:sz w:val="18"/>
          <w:szCs w:val="18"/>
          <w:u w:val="single"/>
          <w:lang w:val="de-DE"/>
        </w:rPr>
        <w:t xml:space="preserve">Weitere Räume </w:t>
      </w:r>
      <w:r w:rsidRPr="00D85D08">
        <w:rPr>
          <w:b/>
          <w:sz w:val="16"/>
          <w:szCs w:val="16"/>
          <w:u w:val="single"/>
          <w:lang w:val="de-DE"/>
        </w:rPr>
        <w:t xml:space="preserve">(bitte kontrollieren Sie auf </w:t>
      </w:r>
      <w:hyperlink r:id="rId8" w:history="1">
        <w:r w:rsidRPr="008254D6">
          <w:rPr>
            <w:rStyle w:val="Hyperlink"/>
            <w:b/>
            <w:sz w:val="16"/>
            <w:szCs w:val="16"/>
            <w:lang w:val="de-DE"/>
          </w:rPr>
          <w:t>der Liste Detailinformationen der Räumlichkeiten</w:t>
        </w:r>
      </w:hyperlink>
      <w:r w:rsidRPr="00D85D08">
        <w:rPr>
          <w:b/>
          <w:sz w:val="16"/>
          <w:szCs w:val="16"/>
          <w:u w:val="single"/>
          <w:lang w:val="de-DE"/>
        </w:rPr>
        <w:t>, ob der Raum durch eine andere Stelle vergeben wird)</w:t>
      </w:r>
    </w:p>
    <w:p w14:paraId="5F7BAA44" w14:textId="77777777" w:rsidR="002D0FDE" w:rsidRPr="00D85D08" w:rsidRDefault="00595957" w:rsidP="002D0FDE">
      <w:pPr>
        <w:tabs>
          <w:tab w:val="left" w:pos="2410"/>
          <w:tab w:val="left" w:pos="4820"/>
          <w:tab w:val="left" w:pos="6946"/>
        </w:tabs>
        <w:rPr>
          <w:sz w:val="18"/>
          <w:szCs w:val="18"/>
          <w:lang w:val="de-DE"/>
        </w:rPr>
      </w:pPr>
      <w:sdt>
        <w:sdtPr>
          <w:rPr>
            <w:sz w:val="18"/>
            <w:szCs w:val="18"/>
            <w:lang w:val="de-DE"/>
          </w:rPr>
          <w:id w:val="-6482772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 xml:space="preserve"> </w:t>
      </w:r>
      <w:sdt>
        <w:sdtPr>
          <w:rPr>
            <w:sz w:val="18"/>
            <w:szCs w:val="18"/>
            <w:lang w:val="de-DE"/>
          </w:rPr>
          <w:id w:val="1723246839"/>
          <w:placeholder>
            <w:docPart w:val="04B5D0BA628D4DD29DDCEE242D762827"/>
          </w:placeholder>
          <w:showingPlcHdr/>
          <w15:color w:val="000000"/>
          <w:text/>
        </w:sdtPr>
        <w:sdtEndPr/>
        <w:sdtContent>
          <w:r w:rsidR="002D0FDE" w:rsidRPr="00D85D08">
            <w:rPr>
              <w:vanish/>
              <w:color w:val="BFBFBF" w:themeColor="background1" w:themeShade="BF"/>
              <w:sz w:val="18"/>
              <w:szCs w:val="18"/>
              <w:lang w:val="de-DE"/>
            </w:rPr>
            <w:t>Raumname</w:t>
          </w:r>
        </w:sdtContent>
      </w:sdt>
      <w:r w:rsidR="002D0FDE" w:rsidRPr="00D85D08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-8192720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 xml:space="preserve"> </w:t>
      </w:r>
      <w:sdt>
        <w:sdtPr>
          <w:rPr>
            <w:sz w:val="18"/>
            <w:szCs w:val="18"/>
            <w:lang w:val="de-DE"/>
          </w:rPr>
          <w:id w:val="2046330068"/>
          <w:placeholder>
            <w:docPart w:val="2A58AC974287418480067B7DE1D2DEA0"/>
          </w:placeholder>
          <w:showingPlcHdr/>
          <w15:color w:val="000000"/>
          <w:text/>
        </w:sdtPr>
        <w:sdtEndPr/>
        <w:sdtContent>
          <w:r w:rsidR="002D0FDE" w:rsidRPr="00D85D08">
            <w:rPr>
              <w:vanish/>
              <w:color w:val="BFBFBF" w:themeColor="background1" w:themeShade="BF"/>
              <w:sz w:val="18"/>
              <w:szCs w:val="18"/>
              <w:lang w:val="de-DE"/>
            </w:rPr>
            <w:t>Raumname</w:t>
          </w:r>
        </w:sdtContent>
      </w:sdt>
      <w:r w:rsidR="002D0FDE" w:rsidRPr="00D85D08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2881615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 xml:space="preserve"> </w:t>
      </w:r>
      <w:sdt>
        <w:sdtPr>
          <w:rPr>
            <w:sz w:val="18"/>
            <w:szCs w:val="18"/>
            <w:lang w:val="de-DE"/>
          </w:rPr>
          <w:id w:val="-1697465817"/>
          <w:placeholder>
            <w:docPart w:val="EB170C8B58C248C2B4835557EC236F76"/>
          </w:placeholder>
          <w:showingPlcHdr/>
          <w15:color w:val="000000"/>
          <w:text/>
        </w:sdtPr>
        <w:sdtEndPr/>
        <w:sdtContent>
          <w:r w:rsidR="002D0FDE" w:rsidRPr="00D85D08">
            <w:rPr>
              <w:vanish/>
              <w:color w:val="BFBFBF" w:themeColor="background1" w:themeShade="BF"/>
              <w:sz w:val="18"/>
              <w:szCs w:val="18"/>
              <w:lang w:val="de-DE"/>
            </w:rPr>
            <w:t>Raumname</w:t>
          </w:r>
        </w:sdtContent>
      </w:sdt>
      <w:r w:rsidR="002D0FDE" w:rsidRPr="00D85D08">
        <w:rPr>
          <w:sz w:val="18"/>
          <w:szCs w:val="18"/>
          <w:lang w:val="de-DE"/>
        </w:rPr>
        <w:tab/>
      </w:r>
      <w:sdt>
        <w:sdtPr>
          <w:rPr>
            <w:sz w:val="18"/>
            <w:szCs w:val="18"/>
            <w:lang w:val="de-DE"/>
          </w:rPr>
          <w:id w:val="669144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0FDE" w:rsidRPr="00D85D08">
            <w:rPr>
              <w:rFonts w:ascii="MS Gothic" w:eastAsia="MS Gothic" w:hAnsi="MS Gothic" w:hint="eastAsia"/>
              <w:sz w:val="18"/>
              <w:szCs w:val="18"/>
              <w:lang w:val="de-DE"/>
            </w:rPr>
            <w:t>☐</w:t>
          </w:r>
        </w:sdtContent>
      </w:sdt>
      <w:r w:rsidR="002D0FDE" w:rsidRPr="00D85D08">
        <w:rPr>
          <w:sz w:val="18"/>
          <w:szCs w:val="18"/>
          <w:lang w:val="de-DE"/>
        </w:rPr>
        <w:t xml:space="preserve"> </w:t>
      </w:r>
      <w:sdt>
        <w:sdtPr>
          <w:rPr>
            <w:sz w:val="18"/>
            <w:szCs w:val="18"/>
            <w:lang w:val="de-DE"/>
          </w:rPr>
          <w:id w:val="-627471808"/>
          <w:placeholder>
            <w:docPart w:val="987F55787D4C46E0907C51E09BBC59C7"/>
          </w:placeholder>
          <w:showingPlcHdr/>
          <w15:color w:val="000000"/>
          <w:text/>
        </w:sdtPr>
        <w:sdtEndPr/>
        <w:sdtContent>
          <w:r w:rsidR="002D0FDE" w:rsidRPr="00D85D08">
            <w:rPr>
              <w:vanish/>
              <w:color w:val="BFBFBF" w:themeColor="background1" w:themeShade="BF"/>
              <w:sz w:val="18"/>
              <w:szCs w:val="18"/>
              <w:lang w:val="de-DE"/>
            </w:rPr>
            <w:t>Raumname</w:t>
          </w:r>
        </w:sdtContent>
      </w:sdt>
      <w:r w:rsidR="002D0FDE" w:rsidRPr="00D85D08">
        <w:rPr>
          <w:sz w:val="18"/>
          <w:szCs w:val="18"/>
          <w:lang w:val="de-DE"/>
        </w:rPr>
        <w:tab/>
      </w:r>
    </w:p>
    <w:p w14:paraId="7D9BA85B" w14:textId="77777777" w:rsidR="002D0FDE" w:rsidRPr="008019E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b/>
          <w:sz w:val="28"/>
          <w:szCs w:val="28"/>
          <w:lang w:val="de-DE"/>
        </w:rPr>
      </w:pPr>
      <w:r w:rsidRPr="008019E5">
        <w:rPr>
          <w:b/>
          <w:sz w:val="28"/>
          <w:szCs w:val="28"/>
          <w:lang w:val="de-DE"/>
        </w:rPr>
        <w:lastRenderedPageBreak/>
        <w:t>Wichtige zusätzliche Angaben für Grossanlässe</w:t>
      </w:r>
    </w:p>
    <w:p w14:paraId="5796AA23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lang w:val="de-DE"/>
        </w:rPr>
      </w:pPr>
    </w:p>
    <w:p w14:paraId="4A09DCF4" w14:textId="77777777" w:rsidR="002D0FDE" w:rsidRPr="0071460C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b/>
          <w:u w:val="single"/>
          <w:lang w:val="de-DE"/>
        </w:rPr>
      </w:pPr>
      <w:r w:rsidRPr="0071460C">
        <w:rPr>
          <w:b/>
          <w:u w:val="single"/>
          <w:lang w:val="de-DE"/>
        </w:rPr>
        <w:t>Verkehrsdienst</w:t>
      </w:r>
    </w:p>
    <w:p w14:paraId="776E471E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lang w:val="de-DE"/>
        </w:rPr>
      </w:pPr>
      <w:r w:rsidRPr="0071460C">
        <w:rPr>
          <w:b/>
          <w:lang w:val="de-DE"/>
        </w:rPr>
        <w:t>Benötigt:</w:t>
      </w:r>
      <w:r w:rsidRPr="004231A5">
        <w:rPr>
          <w:lang w:val="de-DE"/>
        </w:rPr>
        <w:t xml:space="preserve"> </w:t>
      </w:r>
      <w:sdt>
        <w:sdtPr>
          <w:id w:val="553589"/>
          <w:placeholder>
            <w:docPart w:val="EBAD7C01344F4B3F930BFD412CC82200"/>
          </w:placeholder>
          <w:showingPlcHdr/>
          <w15:color w:val="000000"/>
          <w:text/>
        </w:sdtPr>
        <w:sdtEndPr/>
        <w:sdtContent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sdtContent>
      </w:sdt>
      <w:r w:rsidRPr="004231A5">
        <w:rPr>
          <w:lang w:val="de-DE"/>
        </w:rPr>
        <w:tab/>
      </w:r>
      <w:r w:rsidRPr="0071460C">
        <w:rPr>
          <w:b/>
          <w:lang w:val="de-DE"/>
        </w:rPr>
        <w:t>wenn ja durch:</w:t>
      </w:r>
      <w:r w:rsidRPr="004231A5">
        <w:rPr>
          <w:lang w:val="de-DE"/>
        </w:rPr>
        <w:t xml:space="preserve"> </w:t>
      </w:r>
      <w:sdt>
        <w:sdtPr>
          <w:rPr>
            <w:rStyle w:val="Formatvorlage4"/>
          </w:rPr>
          <w:id w:val="753017237"/>
          <w:placeholder>
            <w:docPart w:val="32A1C28CC9C54D36BAED58ECB0AFCAC4"/>
          </w:placeholder>
          <w:showingPlcHdr/>
          <w15:color w:val="000000"/>
          <w:text/>
        </w:sdtPr>
        <w:sdtEndPr>
          <w:rPr>
            <w:rStyle w:val="Absatz-Standardschriftart"/>
            <w:rFonts w:asciiTheme="minorHAnsi" w:hAnsiTheme="minorHAnsi"/>
            <w:lang w:val="de-DE"/>
          </w:rPr>
        </w:sdtEndPr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Name der Firma</w:t>
          </w:r>
        </w:sdtContent>
      </w:sdt>
      <w:r>
        <w:rPr>
          <w:lang w:val="de-DE"/>
        </w:rPr>
        <w:t xml:space="preserve"> </w:t>
      </w:r>
    </w:p>
    <w:p w14:paraId="5CAB38DE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lang w:val="de-DE"/>
        </w:rPr>
      </w:pPr>
    </w:p>
    <w:p w14:paraId="2FB176F0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lang w:val="de-DE"/>
        </w:rPr>
      </w:pPr>
      <w:r w:rsidRPr="0071460C">
        <w:rPr>
          <w:b/>
          <w:u w:val="single"/>
          <w:lang w:val="de-DE"/>
        </w:rPr>
        <w:t>Anhänger Verkehr der Feuerwehr</w:t>
      </w:r>
      <w:r w:rsidRPr="004231A5">
        <w:rPr>
          <w:lang w:val="de-DE"/>
        </w:rPr>
        <w:t xml:space="preserve"> (Kosten CHF 1</w:t>
      </w:r>
      <w:r>
        <w:rPr>
          <w:lang w:val="de-DE"/>
        </w:rPr>
        <w:t>50.- 1. Tag jeder weitere CHF 75</w:t>
      </w:r>
      <w:r w:rsidRPr="004231A5">
        <w:rPr>
          <w:lang w:val="de-DE"/>
        </w:rPr>
        <w:t>.-)</w:t>
      </w:r>
    </w:p>
    <w:p w14:paraId="462CAA4E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843"/>
        </w:tabs>
        <w:rPr>
          <w:lang w:val="de-DE"/>
        </w:rPr>
      </w:pPr>
      <w:r w:rsidRPr="0071460C">
        <w:rPr>
          <w:b/>
          <w:lang w:val="de-DE"/>
        </w:rPr>
        <w:t>Benötigt</w:t>
      </w:r>
      <w:r>
        <w:rPr>
          <w:b/>
          <w:lang w:val="de-DE"/>
        </w:rPr>
        <w:t xml:space="preserve">: </w:t>
      </w:r>
      <w:sdt>
        <w:sdtPr>
          <w:id w:val="-545056153"/>
          <w:placeholder>
            <w:docPart w:val="12C75850D3474514ABC2CDF5E4E9908B"/>
          </w:placeholder>
          <w:showingPlcHdr/>
          <w15:color w:val="000000"/>
          <w:text/>
        </w:sdtPr>
        <w:sdtEndPr/>
        <w:sdtContent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sdtContent>
      </w:sdt>
      <w:r w:rsidRPr="004231A5">
        <w:rPr>
          <w:lang w:val="de-DE"/>
        </w:rPr>
        <w:tab/>
      </w:r>
      <w:r w:rsidRPr="0071460C">
        <w:rPr>
          <w:b/>
          <w:lang w:val="de-DE"/>
        </w:rPr>
        <w:t>vom</w:t>
      </w:r>
      <w:r w:rsidRPr="004231A5">
        <w:rPr>
          <w:lang w:val="de-DE"/>
        </w:rPr>
        <w:t xml:space="preserve"> </w:t>
      </w:r>
      <w:sdt>
        <w:sdtPr>
          <w:rPr>
            <w:lang w:val="de-DE"/>
          </w:rPr>
          <w:id w:val="-1587221304"/>
          <w:placeholder>
            <w:docPart w:val="2A2099008E994FA19C1BDA4F79AA8EBC"/>
          </w:placeholder>
          <w:showingPlcHdr/>
          <w15:color w:val="000000"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sdtContent>
      </w:sdt>
      <w:r w:rsidRPr="004231A5">
        <w:rPr>
          <w:lang w:val="de-DE"/>
        </w:rPr>
        <w:tab/>
      </w:r>
      <w:r w:rsidRPr="0071460C">
        <w:rPr>
          <w:b/>
          <w:lang w:val="de-DE"/>
        </w:rPr>
        <w:t>bis</w:t>
      </w:r>
      <w:r w:rsidRPr="004231A5">
        <w:rPr>
          <w:lang w:val="de-DE"/>
        </w:rPr>
        <w:t xml:space="preserve"> </w:t>
      </w:r>
      <w:sdt>
        <w:sdtPr>
          <w:rPr>
            <w:lang w:val="de-DE"/>
          </w:rPr>
          <w:id w:val="-2100091061"/>
          <w:placeholder>
            <w:docPart w:val="5AD7093E293B488D94AA8394E33C517B"/>
          </w:placeholder>
          <w:showingPlcHdr/>
          <w15:color w:val="000000"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sdtContent>
      </w:sdt>
    </w:p>
    <w:p w14:paraId="3A8E595D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lang w:val="de-DE"/>
        </w:rPr>
      </w:pPr>
    </w:p>
    <w:p w14:paraId="02071543" w14:textId="77777777" w:rsidR="002D0FDE" w:rsidRPr="0071460C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b/>
          <w:u w:val="single"/>
          <w:lang w:val="de-DE"/>
        </w:rPr>
      </w:pPr>
      <w:r w:rsidRPr="0071460C">
        <w:rPr>
          <w:b/>
          <w:u w:val="single"/>
          <w:lang w:val="de-DE"/>
        </w:rPr>
        <w:t>Bühnenmeister</w:t>
      </w:r>
    </w:p>
    <w:p w14:paraId="64C761F6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pos="9072"/>
        </w:tabs>
        <w:rPr>
          <w:rFonts w:eastAsia="Times New Roman" w:cs="Arial"/>
          <w:lang w:eastAsia="de-CH"/>
        </w:rPr>
      </w:pPr>
      <w:r w:rsidRPr="004231A5">
        <w:rPr>
          <w:rFonts w:eastAsia="Times New Roman" w:cs="Arial"/>
          <w:lang w:eastAsia="de-CH"/>
        </w:rPr>
        <w:t>Falls der Veranstalter die Musik-</w:t>
      </w:r>
      <w:r>
        <w:rPr>
          <w:rFonts w:eastAsia="Times New Roman" w:cs="Arial"/>
          <w:lang w:eastAsia="de-CH"/>
        </w:rPr>
        <w:t xml:space="preserve"> </w:t>
      </w:r>
      <w:r w:rsidRPr="004231A5">
        <w:rPr>
          <w:rFonts w:eastAsia="Times New Roman" w:cs="Arial"/>
          <w:lang w:eastAsia="de-CH"/>
        </w:rPr>
        <w:t>oder Lichtanlage benötigt, muss dieser einen ausgebildeten Bühnenmeister stellen.</w:t>
      </w:r>
      <w:r>
        <w:rPr>
          <w:rFonts w:eastAsia="Times New Roman" w:cs="Arial"/>
          <w:lang w:eastAsia="de-CH"/>
        </w:rPr>
        <w:t xml:space="preserve"> </w:t>
      </w:r>
      <w:r w:rsidRPr="004231A5">
        <w:rPr>
          <w:rFonts w:eastAsia="Times New Roman" w:cs="Arial"/>
          <w:lang w:eastAsia="de-CH"/>
        </w:rPr>
        <w:t>(</w:t>
      </w:r>
      <w:hyperlink r:id="rId9" w:history="1">
        <w:r w:rsidRPr="00C3517B">
          <w:rPr>
            <w:rStyle w:val="Hyperlink"/>
            <w:rFonts w:eastAsia="Times New Roman" w:cs="Arial"/>
            <w:lang w:eastAsia="de-CH"/>
          </w:rPr>
          <w:t>Anhang 13 Punkt 6 des Betriebsreglementes</w:t>
        </w:r>
      </w:hyperlink>
      <w:r w:rsidRPr="004231A5">
        <w:rPr>
          <w:rFonts w:eastAsia="Times New Roman" w:cs="Arial"/>
          <w:lang w:eastAsia="de-CH"/>
        </w:rPr>
        <w:t>).</w:t>
      </w:r>
    </w:p>
    <w:p w14:paraId="5006042B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lang w:val="de-DE"/>
        </w:rPr>
      </w:pPr>
      <w:r w:rsidRPr="0071460C">
        <w:rPr>
          <w:b/>
          <w:lang w:val="de-DE"/>
        </w:rPr>
        <w:t>Benötigt:</w:t>
      </w:r>
      <w:r w:rsidRPr="004231A5">
        <w:rPr>
          <w:lang w:val="de-DE"/>
        </w:rPr>
        <w:t xml:space="preserve"> </w:t>
      </w:r>
      <w:sdt>
        <w:sdtPr>
          <w:id w:val="-737708283"/>
          <w:placeholder>
            <w:docPart w:val="07927B5A85D6466DA4901158FFD06CAF"/>
          </w:placeholder>
          <w:showingPlcHdr/>
          <w15:color w:val="000000"/>
          <w:text/>
        </w:sdtPr>
        <w:sdtEndPr/>
        <w:sdtContent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sdtContent>
      </w:sdt>
      <w:r w:rsidRPr="004231A5">
        <w:rPr>
          <w:lang w:val="de-DE"/>
        </w:rPr>
        <w:tab/>
        <w:t xml:space="preserve"> </w:t>
      </w:r>
      <w:r w:rsidRPr="0071460C">
        <w:rPr>
          <w:b/>
          <w:lang w:val="de-DE"/>
        </w:rPr>
        <w:t>wenn ja durch:</w:t>
      </w:r>
      <w:r w:rsidRPr="004231A5">
        <w:rPr>
          <w:lang w:val="de-DE"/>
        </w:rPr>
        <w:t xml:space="preserve"> </w:t>
      </w:r>
      <w:sdt>
        <w:sdtPr>
          <w:rPr>
            <w:rStyle w:val="Formatvorlage4"/>
          </w:rPr>
          <w:id w:val="-226304331"/>
          <w:placeholder>
            <w:docPart w:val="AC1CEF8FFC554EF1B4D7AEE7CE238D43"/>
          </w:placeholder>
          <w:showingPlcHdr/>
          <w15:color w:val="000000"/>
          <w:text/>
        </w:sdtPr>
        <w:sdtEndPr>
          <w:rPr>
            <w:rStyle w:val="Absatz-Standardschriftart"/>
            <w:rFonts w:asciiTheme="minorHAnsi" w:hAnsiTheme="minorHAnsi"/>
            <w:lang w:val="de-DE"/>
          </w:rPr>
        </w:sdtEndPr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Name</w:t>
          </w:r>
        </w:sdtContent>
      </w:sdt>
    </w:p>
    <w:p w14:paraId="11DAC263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lang w:val="de-DE"/>
        </w:rPr>
      </w:pPr>
    </w:p>
    <w:p w14:paraId="105FFE80" w14:textId="77777777" w:rsidR="002D0FDE" w:rsidRPr="0071460C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b/>
          <w:u w:val="single"/>
        </w:rPr>
      </w:pPr>
      <w:r w:rsidRPr="0071460C">
        <w:rPr>
          <w:b/>
          <w:u w:val="single"/>
        </w:rPr>
        <w:t>Feuerwache</w:t>
      </w:r>
    </w:p>
    <w:p w14:paraId="4DB32042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Times New Roman" w:cs="Arial"/>
          <w:lang w:eastAsia="de-CH"/>
        </w:rPr>
      </w:pPr>
      <w:r w:rsidRPr="004231A5">
        <w:rPr>
          <w:rFonts w:eastAsia="Times New Roman" w:cs="Arial"/>
          <w:lang w:eastAsia="de-CH"/>
        </w:rPr>
        <w:t>Bei Fasnachtsanlässen und Grossanlässen in der Mehrzweckhalle müssen Feuerwehrleute anwesend sei</w:t>
      </w:r>
      <w:r>
        <w:rPr>
          <w:rFonts w:eastAsia="Times New Roman" w:cs="Arial"/>
          <w:lang w:eastAsia="de-CH"/>
        </w:rPr>
        <w:t>n. (</w:t>
      </w:r>
      <w:hyperlink r:id="rId10" w:history="1">
        <w:r w:rsidRPr="00C3517B">
          <w:rPr>
            <w:rStyle w:val="Hyperlink"/>
            <w:rFonts w:eastAsia="Times New Roman" w:cs="Arial"/>
            <w:lang w:eastAsia="de-CH"/>
          </w:rPr>
          <w:t>Anhang 13 Punkt 18 des Betriebsreglementes</w:t>
        </w:r>
      </w:hyperlink>
      <w:r w:rsidRPr="004231A5">
        <w:rPr>
          <w:rFonts w:eastAsia="Times New Roman" w:cs="Arial"/>
          <w:lang w:eastAsia="de-CH"/>
        </w:rPr>
        <w:t>).</w:t>
      </w:r>
    </w:p>
    <w:p w14:paraId="6BE960CF" w14:textId="77777777" w:rsidR="002D0FDE" w:rsidRPr="001258A7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vanish/>
        </w:rPr>
      </w:pPr>
      <w:r w:rsidRPr="0071460C">
        <w:rPr>
          <w:b/>
          <w:lang w:val="de-DE"/>
        </w:rPr>
        <w:t>Benötigt</w:t>
      </w:r>
      <w:r w:rsidRPr="001258A7">
        <w:rPr>
          <w:b/>
          <w:vanish/>
          <w:lang w:val="de-DE"/>
        </w:rPr>
        <w:t>:</w:t>
      </w:r>
      <w:r>
        <w:rPr>
          <w:vanish/>
          <w:color w:val="A6A6A6" w:themeColor="background1" w:themeShade="A6"/>
          <w:lang w:val="de-DE"/>
        </w:rPr>
        <w:t xml:space="preserve"> </w:t>
      </w:r>
      <w:sdt>
        <w:sdtPr>
          <w:id w:val="28855211"/>
          <w:placeholder>
            <w:docPart w:val="9A4A00D440994F6093A0D11198FEAF4F"/>
          </w:placeholder>
          <w:showingPlcHdr/>
          <w15:color w:val="000000"/>
          <w:text/>
        </w:sdtPr>
        <w:sdtEndPr/>
        <w:sdtContent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sdtContent>
      </w:sdt>
    </w:p>
    <w:p w14:paraId="7333E76C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</w:pPr>
    </w:p>
    <w:p w14:paraId="29420EC0" w14:textId="77777777" w:rsidR="002D0FDE" w:rsidRPr="0071460C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b/>
          <w:u w:val="single"/>
        </w:rPr>
      </w:pPr>
      <w:r w:rsidRPr="0071460C">
        <w:rPr>
          <w:b/>
          <w:u w:val="single"/>
        </w:rPr>
        <w:t xml:space="preserve">Sicherheitsdienst </w:t>
      </w:r>
    </w:p>
    <w:p w14:paraId="663CA09B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lang w:val="de-DE"/>
        </w:rPr>
      </w:pPr>
      <w:r w:rsidRPr="0071460C">
        <w:rPr>
          <w:b/>
          <w:lang w:val="de-DE"/>
        </w:rPr>
        <w:t>Benötigt:</w:t>
      </w:r>
      <w:r w:rsidRPr="00646FB7">
        <w:t xml:space="preserve"> </w:t>
      </w:r>
      <w:sdt>
        <w:sdtPr>
          <w:id w:val="-468742493"/>
          <w:placeholder>
            <w:docPart w:val="3A7DD705053C43159232E9E51F0F2AC6"/>
          </w:placeholder>
          <w:showingPlcHdr/>
          <w15:color w:val="000000"/>
          <w:text/>
        </w:sdtPr>
        <w:sdtEndPr/>
        <w:sdtContent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sdtContent>
      </w:sdt>
      <w:r w:rsidRPr="004231A5">
        <w:rPr>
          <w:lang w:val="de-DE"/>
        </w:rPr>
        <w:tab/>
      </w:r>
      <w:r w:rsidRPr="0071460C">
        <w:rPr>
          <w:b/>
          <w:lang w:val="de-DE"/>
        </w:rPr>
        <w:t>wenn ja durch:</w:t>
      </w:r>
      <w:r w:rsidRPr="004231A5">
        <w:rPr>
          <w:lang w:val="de-DE"/>
        </w:rPr>
        <w:t xml:space="preserve"> </w:t>
      </w:r>
      <w:sdt>
        <w:sdtPr>
          <w:rPr>
            <w:rStyle w:val="Formatvorlage4"/>
          </w:rPr>
          <w:id w:val="815375501"/>
          <w:placeholder>
            <w:docPart w:val="080F679EC42347C78AA0DD167ACB3135"/>
          </w:placeholder>
          <w:showingPlcHdr/>
          <w15:color w:val="000000"/>
          <w:text/>
        </w:sdtPr>
        <w:sdtEndPr>
          <w:rPr>
            <w:rStyle w:val="Absatz-Standardschriftart"/>
            <w:rFonts w:asciiTheme="minorHAnsi" w:hAnsiTheme="minorHAnsi"/>
            <w:lang w:val="de-DE"/>
          </w:rPr>
        </w:sdtEndPr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Name der Firma</w:t>
          </w:r>
        </w:sdtContent>
      </w:sdt>
    </w:p>
    <w:p w14:paraId="3EEA57BD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lang w:val="de-DE"/>
        </w:rPr>
      </w:pPr>
    </w:p>
    <w:p w14:paraId="3F34CA0C" w14:textId="77777777" w:rsidR="002D0FDE" w:rsidRPr="0071460C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b/>
          <w:u w:val="single"/>
        </w:rPr>
      </w:pPr>
      <w:r w:rsidRPr="0071460C">
        <w:rPr>
          <w:b/>
          <w:u w:val="single"/>
        </w:rPr>
        <w:t>Sanität</w:t>
      </w:r>
    </w:p>
    <w:p w14:paraId="673806C6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  <w:tab w:val="left" w:pos="1134"/>
          <w:tab w:val="left" w:pos="1418"/>
          <w:tab w:val="left" w:pos="2268"/>
          <w:tab w:val="left" w:pos="2552"/>
        </w:tabs>
        <w:ind w:left="284" w:hanging="284"/>
        <w:rPr>
          <w:lang w:val="de-DE"/>
        </w:rPr>
      </w:pPr>
      <w:r w:rsidRPr="0071460C">
        <w:rPr>
          <w:b/>
          <w:lang w:val="de-DE"/>
        </w:rPr>
        <w:t>Benötigt:</w:t>
      </w:r>
      <w:r w:rsidRPr="00646FB7">
        <w:t xml:space="preserve"> </w:t>
      </w:r>
      <w:sdt>
        <w:sdtPr>
          <w:id w:val="-889028068"/>
          <w:placeholder>
            <w:docPart w:val="81F3C43DA38A49C69D7C302D50A63C4E"/>
          </w:placeholder>
          <w:showingPlcHdr/>
          <w15:color w:val="000000"/>
          <w:text/>
        </w:sdtPr>
        <w:sdtEndPr/>
        <w:sdtContent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sdtContent>
      </w:sdt>
      <w:r w:rsidRPr="004231A5">
        <w:rPr>
          <w:lang w:val="de-DE"/>
        </w:rPr>
        <w:tab/>
      </w:r>
      <w:r w:rsidRPr="0071460C">
        <w:rPr>
          <w:b/>
          <w:lang w:val="de-DE"/>
        </w:rPr>
        <w:t>wenn ja durch:</w:t>
      </w:r>
      <w:r w:rsidRPr="004231A5">
        <w:rPr>
          <w:lang w:val="de-DE"/>
        </w:rPr>
        <w:t xml:space="preserve"> </w:t>
      </w:r>
      <w:sdt>
        <w:sdtPr>
          <w:rPr>
            <w:rStyle w:val="Formatvorlage4"/>
          </w:rPr>
          <w:id w:val="-348412812"/>
          <w:placeholder>
            <w:docPart w:val="AADA701B984E484E9B4515506089EDF9"/>
          </w:placeholder>
          <w:showingPlcHdr/>
          <w15:color w:val="000000"/>
          <w:text/>
        </w:sdtPr>
        <w:sdtEndPr>
          <w:rPr>
            <w:rStyle w:val="Absatz-Standardschriftart"/>
            <w:rFonts w:asciiTheme="minorHAnsi" w:hAnsiTheme="minorHAnsi"/>
            <w:lang w:val="de-DE"/>
          </w:rPr>
        </w:sdtEndPr>
        <w:sdtContent>
          <w:r w:rsidRPr="009B03A5">
            <w:rPr>
              <w:rStyle w:val="Platzhaltertext"/>
              <w:vanish/>
              <w:color w:val="A6A6A6" w:themeColor="background1" w:themeShade="A6"/>
            </w:rPr>
            <w:t>Name der Firma</w:t>
          </w:r>
        </w:sdtContent>
      </w:sdt>
    </w:p>
    <w:p w14:paraId="6B68C0A7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lang w:val="de-DE"/>
        </w:rPr>
      </w:pPr>
    </w:p>
    <w:p w14:paraId="2CB3C7FF" w14:textId="77777777" w:rsidR="002D0FDE" w:rsidRPr="0071460C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395"/>
          <w:tab w:val="left" w:pos="6237"/>
        </w:tabs>
        <w:rPr>
          <w:b/>
          <w:u w:val="single"/>
          <w:lang w:val="de-DE"/>
        </w:rPr>
      </w:pPr>
      <w:r w:rsidRPr="0071460C">
        <w:rPr>
          <w:b/>
          <w:u w:val="single"/>
          <w:lang w:val="de-DE"/>
        </w:rPr>
        <w:t>Bodenabdeckung</w:t>
      </w:r>
    </w:p>
    <w:p w14:paraId="080C48E6" w14:textId="77777777" w:rsidR="002D0FDE" w:rsidRPr="004231A5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="Times New Roman" w:cs="Arial"/>
          <w:lang w:eastAsia="de-CH"/>
        </w:rPr>
      </w:pPr>
      <w:r>
        <w:rPr>
          <w:rFonts w:eastAsia="Times New Roman" w:cs="Arial"/>
          <w:lang w:eastAsia="de-CH"/>
        </w:rPr>
        <w:t>Bei Festanlässen ohne Bestuhlung (Tische + Stühle) z.B. Barbetrieb, Disco muss der Hallenboden zwingend abgedeckt werden. Eine geeignete Abdeckung steht zur Verfügung.</w:t>
      </w:r>
    </w:p>
    <w:p w14:paraId="5A554910" w14:textId="77777777" w:rsidR="002D0FDE" w:rsidRPr="004231A5" w:rsidRDefault="002D0FDE" w:rsidP="002D0FDE">
      <w:pPr>
        <w:tabs>
          <w:tab w:val="left" w:pos="4395"/>
          <w:tab w:val="left" w:pos="6237"/>
        </w:tabs>
      </w:pPr>
    </w:p>
    <w:p w14:paraId="14E0DCC8" w14:textId="77777777" w:rsidR="002D0FDE" w:rsidRPr="004231A5" w:rsidRDefault="002D0FDE" w:rsidP="002D0FDE">
      <w:pPr>
        <w:tabs>
          <w:tab w:val="left" w:pos="4395"/>
          <w:tab w:val="left" w:pos="6237"/>
        </w:tabs>
      </w:pPr>
    </w:p>
    <w:p w14:paraId="1182A2B3" w14:textId="77777777" w:rsidR="002D0FDE" w:rsidRPr="0071460C" w:rsidRDefault="002D0FDE" w:rsidP="002D0FDE">
      <w:pPr>
        <w:tabs>
          <w:tab w:val="left" w:pos="4395"/>
          <w:tab w:val="left" w:pos="6237"/>
        </w:tabs>
        <w:rPr>
          <w:u w:val="single"/>
        </w:rPr>
      </w:pPr>
      <w:r w:rsidRPr="0071460C">
        <w:rPr>
          <w:b/>
          <w:u w:val="single"/>
        </w:rPr>
        <w:t>Bemerkungen</w:t>
      </w:r>
    </w:p>
    <w:p w14:paraId="5BA86FC9" w14:textId="77777777" w:rsidR="002D0FDE" w:rsidRPr="007018F4" w:rsidRDefault="00595957" w:rsidP="002D0FDE">
      <w:pPr>
        <w:tabs>
          <w:tab w:val="left" w:pos="4395"/>
          <w:tab w:val="left" w:pos="6237"/>
        </w:tabs>
        <w:rPr>
          <w:color w:val="BFBFBF" w:themeColor="background1" w:themeShade="BF"/>
        </w:rPr>
      </w:pPr>
      <w:sdt>
        <w:sdtPr>
          <w:rPr>
            <w:rStyle w:val="Formatvorlage4"/>
          </w:rPr>
          <w:id w:val="-1818409035"/>
          <w:placeholder>
            <w:docPart w:val="6CEF6DA276EB40C78861D14FC1EB94C7"/>
          </w:placeholder>
          <w:showingPlcHdr/>
          <w15:color w:val="000000"/>
          <w:text/>
        </w:sdtPr>
        <w:sdtEndPr>
          <w:rPr>
            <w:rStyle w:val="Absatz-Standardschriftart"/>
            <w:rFonts w:asciiTheme="minorHAnsi" w:hAnsiTheme="minorHAnsi"/>
            <w:lang w:val="de-DE"/>
          </w:rPr>
        </w:sdtEndPr>
        <w:sdtContent>
          <w:r w:rsidR="002D0FDE" w:rsidRPr="009B03A5">
            <w:rPr>
              <w:rStyle w:val="Platzhaltertext"/>
              <w:vanish/>
              <w:color w:val="A6A6A6" w:themeColor="background1" w:themeShade="A6"/>
            </w:rPr>
            <w:t>…</w:t>
          </w:r>
        </w:sdtContent>
      </w:sdt>
    </w:p>
    <w:p w14:paraId="67D56C27" w14:textId="77777777" w:rsidR="002D0FDE" w:rsidRPr="004231A5" w:rsidRDefault="002D0FDE" w:rsidP="002D0FDE">
      <w:pPr>
        <w:tabs>
          <w:tab w:val="left" w:pos="4395"/>
          <w:tab w:val="left" w:pos="6237"/>
        </w:tabs>
      </w:pPr>
    </w:p>
    <w:p w14:paraId="01A2F0DC" w14:textId="77777777" w:rsidR="002D0FDE" w:rsidRPr="004231A5" w:rsidRDefault="002D0FDE" w:rsidP="002D0FDE">
      <w:pPr>
        <w:tabs>
          <w:tab w:val="left" w:pos="3402"/>
        </w:tabs>
      </w:pPr>
    </w:p>
    <w:p w14:paraId="62FECF7B" w14:textId="77777777" w:rsidR="002D0FDE" w:rsidRPr="004231A5" w:rsidRDefault="002D0FDE" w:rsidP="002D0FDE">
      <w:pPr>
        <w:tabs>
          <w:tab w:val="left" w:pos="3402"/>
        </w:tabs>
      </w:pPr>
      <w:r w:rsidRPr="004231A5">
        <w:t xml:space="preserve">Der Antragssteller bestätigt mit der Einreichung das </w:t>
      </w:r>
      <w:hyperlink r:id="rId11" w:history="1">
        <w:r w:rsidRPr="004231A5">
          <w:rPr>
            <w:rStyle w:val="Hyperlink"/>
          </w:rPr>
          <w:t>Betriebsreglement für Schul-, Sport- und Freizeitanlagen inkl. Gebührentarifen</w:t>
        </w:r>
      </w:hyperlink>
      <w:r w:rsidRPr="004231A5">
        <w:t xml:space="preserve"> vom </w:t>
      </w:r>
      <w:r>
        <w:t>13. Dezember 2022</w:t>
      </w:r>
      <w:r w:rsidRPr="004231A5">
        <w:t xml:space="preserve"> zur Kenntnis genommen zu haben.</w:t>
      </w:r>
      <w:r>
        <w:t xml:space="preserve"> </w:t>
      </w:r>
      <w:r w:rsidRPr="00310DAE">
        <w:t>Die Benützungsgebühren werden durch die Abteilung Finanzen Würenlingen nach dem Anlass in Rechnung gestellt.</w:t>
      </w:r>
    </w:p>
    <w:p w14:paraId="646A9E4A" w14:textId="77777777" w:rsidR="002D0FDE" w:rsidRPr="004231A5" w:rsidRDefault="002D0FDE" w:rsidP="002D0FDE">
      <w:pPr>
        <w:tabs>
          <w:tab w:val="left" w:pos="3402"/>
        </w:tabs>
      </w:pPr>
    </w:p>
    <w:p w14:paraId="694764CE" w14:textId="77777777" w:rsidR="002D0FDE" w:rsidRPr="004231A5" w:rsidRDefault="002D0FDE" w:rsidP="002D0FDE">
      <w:pPr>
        <w:tabs>
          <w:tab w:val="left" w:pos="3402"/>
        </w:tabs>
      </w:pPr>
    </w:p>
    <w:p w14:paraId="72F33090" w14:textId="40B975DD" w:rsidR="002D0FDE" w:rsidRPr="0022058B" w:rsidRDefault="002D0FDE" w:rsidP="002D0FDE">
      <w:pPr>
        <w:tabs>
          <w:tab w:val="left" w:pos="3402"/>
        </w:tabs>
        <w:rPr>
          <w:lang w:val="de-DE"/>
        </w:rPr>
      </w:pPr>
      <w:r w:rsidRPr="004231A5">
        <w:t xml:space="preserve">Datum: </w:t>
      </w:r>
      <w:sdt>
        <w:sdtPr>
          <w:rPr>
            <w:lang w:val="de-DE"/>
          </w:rPr>
          <w:id w:val="1408578867"/>
          <w:placeholder>
            <w:docPart w:val="2489AD7D87024678BC7AA33A045580D3"/>
          </w:placeholder>
          <w:showingPlcHdr/>
          <w15:color w:val="000000"/>
          <w:date w:fullDate="2024-09-05T00:00:00Z">
            <w:dateFormat w:val="dd.MM.yyyy"/>
            <w:lid w:val="de-CH"/>
            <w:storeMappedDataAs w:val="dateTime"/>
            <w:calendar w:val="gregorian"/>
          </w:date>
        </w:sdtPr>
        <w:sdtEndPr>
          <w:rPr>
            <w:vanish/>
          </w:rPr>
        </w:sdtEndPr>
        <w:sdtContent>
          <w:r w:rsidRPr="001258A7">
            <w:rPr>
              <w:rStyle w:val="Platzhaltertext"/>
              <w:vanish/>
            </w:rPr>
            <w:t>Datum</w:t>
          </w:r>
        </w:sdtContent>
      </w:sdt>
      <w:r w:rsidRPr="004231A5">
        <w:tab/>
        <w:t xml:space="preserve">Unterschrift: </w:t>
      </w:r>
      <w:sdt>
        <w:sdtPr>
          <w:rPr>
            <w:rStyle w:val="Formatvorlage2"/>
            <w:vanish/>
          </w:rPr>
          <w:id w:val="1240991412"/>
          <w:placeholder>
            <w:docPart w:val="93168A65E45F4FD5889039D3E6CC7AF0"/>
          </w:placeholder>
          <w:showingPlcHdr/>
          <w15:color w:val="000000"/>
          <w:text/>
        </w:sdtPr>
        <w:sdtEndPr>
          <w:rPr>
            <w:rStyle w:val="Absatz-Standardschriftart"/>
            <w:lang w:val="de-DE"/>
          </w:rPr>
        </w:sdtEndPr>
        <w:sdtContent>
          <w:r>
            <w:rPr>
              <w:rStyle w:val="Platzhaltertext"/>
              <w:vanish/>
            </w:rPr>
            <w:t>Unterschrift</w:t>
          </w:r>
        </w:sdtContent>
      </w:sdt>
    </w:p>
    <w:p w14:paraId="769AFC92" w14:textId="77777777" w:rsidR="002D0FDE" w:rsidRPr="004231A5" w:rsidRDefault="002D0FDE" w:rsidP="002D0FDE">
      <w:pPr>
        <w:tabs>
          <w:tab w:val="left" w:pos="3402"/>
        </w:tabs>
      </w:pPr>
    </w:p>
    <w:p w14:paraId="32D85B69" w14:textId="77777777" w:rsidR="002D0FDE" w:rsidRPr="00310DAE" w:rsidRDefault="002D0FDE" w:rsidP="002D0F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2"/>
        </w:tabs>
        <w:jc w:val="center"/>
      </w:pPr>
      <w:r w:rsidRPr="00310DAE">
        <w:t xml:space="preserve">Einreichung per E-Mail an: </w:t>
      </w:r>
      <w:hyperlink r:id="rId12" w:history="1">
        <w:r w:rsidRPr="006B2B46">
          <w:rPr>
            <w:rStyle w:val="Hyperlink"/>
          </w:rPr>
          <w:t>reservationen@wuerenlingen.ch</w:t>
        </w:r>
      </w:hyperlink>
      <w:r>
        <w:t xml:space="preserve"> </w:t>
      </w:r>
      <w:r w:rsidRPr="00310DAE">
        <w:t xml:space="preserve">oder </w:t>
      </w:r>
      <w:r>
        <w:br/>
      </w:r>
      <w:r w:rsidRPr="00310DAE">
        <w:t>Gemeindekanzlei, Dorfstrasse 13, 5303 Würenlingen</w:t>
      </w:r>
    </w:p>
    <w:p w14:paraId="3137940D" w14:textId="77777777" w:rsidR="002D0FDE" w:rsidRDefault="002D0FDE" w:rsidP="002D0FDE">
      <w:r>
        <w:t xml:space="preserve"> </w:t>
      </w:r>
    </w:p>
    <w:p w14:paraId="5BD10967" w14:textId="7D62A6C1" w:rsidR="00697413" w:rsidRDefault="00697413">
      <w:pPr>
        <w:spacing w:line="254" w:lineRule="atLeast"/>
      </w:pPr>
    </w:p>
    <w:sectPr w:rsidR="00697413" w:rsidSect="002D0FDE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939" w:right="1134" w:bottom="1588" w:left="2041" w:header="998" w:footer="9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B30A01" w14:textId="77777777" w:rsidR="009B1F94" w:rsidRDefault="009B1F94" w:rsidP="006551E1">
      <w:r>
        <w:separator/>
      </w:r>
    </w:p>
  </w:endnote>
  <w:endnote w:type="continuationSeparator" w:id="0">
    <w:p w14:paraId="236EC34C" w14:textId="77777777" w:rsidR="009B1F94" w:rsidRDefault="009B1F94" w:rsidP="00655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00000000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pPr w:leftFromText="142" w:rightFromText="142" w:vertAnchor="page" w:horzAnchor="margin" w:tblpY="15673"/>
      <w:tblW w:w="0" w:type="auto"/>
      <w:tblLayout w:type="fixed"/>
      <w:tblLook w:val="04A0" w:firstRow="1" w:lastRow="0" w:firstColumn="1" w:lastColumn="0" w:noHBand="0" w:noVBand="1"/>
    </w:tblPr>
    <w:tblGrid>
      <w:gridCol w:w="2495"/>
      <w:gridCol w:w="3175"/>
    </w:tblGrid>
    <w:tr w:rsidR="009B5599" w14:paraId="5D181A99" w14:textId="77777777" w:rsidTr="0049258F">
      <w:tc>
        <w:tcPr>
          <w:tcW w:w="2495" w:type="dxa"/>
        </w:tcPr>
        <w:p w14:paraId="26DF560F" w14:textId="544388D2" w:rsidR="009B5599" w:rsidRDefault="008C1BD7" w:rsidP="009B5599">
          <w:pPr>
            <w:pStyle w:val="Fuzeile"/>
          </w:pPr>
          <w:r>
            <w:t>Gemeindekanzlei</w:t>
          </w:r>
        </w:p>
        <w:p w14:paraId="60F53B30" w14:textId="77777777" w:rsidR="009B5599" w:rsidRDefault="009B5599" w:rsidP="009B5599">
          <w:pPr>
            <w:pStyle w:val="Fuzeile"/>
          </w:pPr>
          <w:r>
            <w:t>Dorfstrasse 13</w:t>
          </w:r>
        </w:p>
        <w:p w14:paraId="3AEC940D" w14:textId="77777777" w:rsidR="009B5599" w:rsidRDefault="009B5599" w:rsidP="009B5599">
          <w:pPr>
            <w:pStyle w:val="Fuzeile"/>
          </w:pPr>
          <w:r>
            <w:t>5303 Würenlingen</w:t>
          </w:r>
        </w:p>
      </w:tc>
      <w:tc>
        <w:tcPr>
          <w:tcW w:w="3175" w:type="dxa"/>
        </w:tcPr>
        <w:p w14:paraId="20F89AFB" w14:textId="77777777" w:rsidR="009B5599" w:rsidRDefault="009B5599" w:rsidP="009B5599">
          <w:pPr>
            <w:pStyle w:val="Fuzeile"/>
          </w:pPr>
          <w:r>
            <w:t>056 297 15 20</w:t>
          </w:r>
        </w:p>
        <w:p w14:paraId="7C5E4401" w14:textId="74AEC904" w:rsidR="009B5599" w:rsidRDefault="008C1BD7" w:rsidP="009B5599">
          <w:pPr>
            <w:pStyle w:val="Fuzeile"/>
          </w:pPr>
          <w:r>
            <w:t>reservationen</w:t>
          </w:r>
          <w:r w:rsidR="009B5599">
            <w:t>@wuerenlingen.ch</w:t>
          </w:r>
        </w:p>
        <w:p w14:paraId="4763DCBD" w14:textId="77777777" w:rsidR="009B5599" w:rsidRDefault="009B5599" w:rsidP="009B5599">
          <w:pPr>
            <w:pStyle w:val="Fuzeile"/>
          </w:pPr>
          <w:r>
            <w:t>wuerenlingen.ch</w:t>
          </w:r>
        </w:p>
      </w:tc>
    </w:tr>
  </w:tbl>
  <w:p w14:paraId="00C1348E" w14:textId="056DF685" w:rsidR="00BD5DDA" w:rsidRPr="009B5599" w:rsidRDefault="009B5599" w:rsidP="009B5599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3360" behindDoc="0" locked="1" layoutInCell="1" allowOverlap="1" wp14:anchorId="65BCFA1E" wp14:editId="1DD435C1">
              <wp:simplePos x="0" y="0"/>
              <wp:positionH relativeFrom="page">
                <wp:posOffset>1296035</wp:posOffset>
              </wp:positionH>
              <wp:positionV relativeFrom="page">
                <wp:posOffset>9854565</wp:posOffset>
              </wp:positionV>
              <wp:extent cx="5544000" cy="0"/>
              <wp:effectExtent l="0" t="0" r="0" b="0"/>
              <wp:wrapNone/>
              <wp:docPr id="115792435" name="Gerader Verbinde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44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oel="http://schemas.microsoft.com/office/2019/extlst" xmlns:w16du="http://schemas.microsoft.com/office/word/2023/wordml/word16du">
          <w:pict>
            <v:line w14:anchorId="03FE2901" id="Gerader Verbinder 2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102.05pt,775.95pt" to="538.6pt,77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" strokecolor="black [3213]" strokeweight=".5pt">
              <v:stroke joinstyle="miter"/>
              <w10:wrap anchorx="page" anchory="page"/>
              <w10:anchorlock/>
            </v:line>
          </w:pict>
        </mc:Fallback>
      </mc:AlternateContent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pPr w:leftFromText="142" w:rightFromText="142" w:vertAnchor="page" w:horzAnchor="margin" w:tblpY="15673"/>
      <w:tblW w:w="0" w:type="auto"/>
      <w:tblLayout w:type="fixed"/>
      <w:tblLook w:val="04A0" w:firstRow="1" w:lastRow="0" w:firstColumn="1" w:lastColumn="0" w:noHBand="0" w:noVBand="1"/>
    </w:tblPr>
    <w:tblGrid>
      <w:gridCol w:w="2495"/>
      <w:gridCol w:w="3175"/>
    </w:tblGrid>
    <w:tr w:rsidR="00514B61" w14:paraId="0B2ED121" w14:textId="77777777" w:rsidTr="009B5599">
      <w:tc>
        <w:tcPr>
          <w:tcW w:w="2495" w:type="dxa"/>
        </w:tcPr>
        <w:p w14:paraId="52913108" w14:textId="53A6E7D8" w:rsidR="00514B61" w:rsidRDefault="008C1BD7" w:rsidP="009B5599">
          <w:pPr>
            <w:pStyle w:val="Fuzeile"/>
          </w:pPr>
          <w:r>
            <w:t>Gemeindekanzlei</w:t>
          </w:r>
        </w:p>
        <w:p w14:paraId="2712EF40" w14:textId="77777777" w:rsidR="00514B61" w:rsidRDefault="00514B61" w:rsidP="009B5599">
          <w:pPr>
            <w:pStyle w:val="Fuzeile"/>
          </w:pPr>
          <w:r>
            <w:t>Dorfstrasse 13</w:t>
          </w:r>
        </w:p>
        <w:p w14:paraId="1C7140F2" w14:textId="77777777" w:rsidR="00514B61" w:rsidRDefault="00514B61" w:rsidP="009B5599">
          <w:pPr>
            <w:pStyle w:val="Fuzeile"/>
          </w:pPr>
          <w:r>
            <w:t>5303 Würenlingen</w:t>
          </w:r>
        </w:p>
      </w:tc>
      <w:tc>
        <w:tcPr>
          <w:tcW w:w="3175" w:type="dxa"/>
        </w:tcPr>
        <w:p w14:paraId="3FD53D76" w14:textId="77777777" w:rsidR="00514B61" w:rsidRDefault="00514B61" w:rsidP="009B5599">
          <w:pPr>
            <w:pStyle w:val="Fuzeile"/>
          </w:pPr>
          <w:r>
            <w:t>056 297 15 20</w:t>
          </w:r>
        </w:p>
        <w:p w14:paraId="72A39E86" w14:textId="0CE6D99C" w:rsidR="00514B61" w:rsidRDefault="008C1BD7" w:rsidP="009B5599">
          <w:pPr>
            <w:pStyle w:val="Fuzeile"/>
          </w:pPr>
          <w:r>
            <w:t>reservationen</w:t>
          </w:r>
          <w:r w:rsidR="00514B61">
            <w:t>@wuerenlingen.ch</w:t>
          </w:r>
        </w:p>
        <w:p w14:paraId="0A055F89" w14:textId="77777777" w:rsidR="00514B61" w:rsidRDefault="00514B61" w:rsidP="009B5599">
          <w:pPr>
            <w:pStyle w:val="Fuzeile"/>
          </w:pPr>
          <w:r>
            <w:t>wuerenlingen.ch</w:t>
          </w:r>
        </w:p>
      </w:tc>
    </w:tr>
  </w:tbl>
  <w:p w14:paraId="1E19A7F9" w14:textId="1F9D729E" w:rsidR="00FB2A5C" w:rsidRPr="00FB2A5C" w:rsidRDefault="00863A9A" w:rsidP="00514B61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1312" behindDoc="0" locked="1" layoutInCell="1" allowOverlap="1" wp14:anchorId="274EC71A" wp14:editId="1438E93E">
              <wp:simplePos x="0" y="0"/>
              <wp:positionH relativeFrom="page">
                <wp:posOffset>1296035</wp:posOffset>
              </wp:positionH>
              <wp:positionV relativeFrom="page">
                <wp:posOffset>9854565</wp:posOffset>
              </wp:positionV>
              <wp:extent cx="5544000" cy="0"/>
              <wp:effectExtent l="0" t="0" r="0" b="0"/>
              <wp:wrapNone/>
              <wp:docPr id="1511936536" name="Gerader Verbinde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44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oel="http://schemas.microsoft.com/office/2019/extlst" xmlns:w16du="http://schemas.microsoft.com/office/word/2023/wordml/word16du">
          <w:pict>
            <v:line w14:anchorId="2D60DC40" id="Gerader Verbinder 2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102.05pt,775.95pt" to="538.6pt,77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" strokecolor="black [3213]" strokeweight=".5pt">
              <v:stroke joinstyle="miter"/>
              <w10:wrap anchorx="page" anchory="page"/>
              <w10:anchorlock/>
            </v:line>
          </w:pict>
        </mc:Fallback>
      </mc:AlternateContent>
    </w:r>
    <w:r w:rsidR="00FB2A5C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F8B1E5" w14:textId="77777777" w:rsidR="009B1F94" w:rsidRDefault="009B1F94" w:rsidP="006551E1">
      <w:r>
        <w:separator/>
      </w:r>
    </w:p>
  </w:footnote>
  <w:footnote w:type="continuationSeparator" w:id="0">
    <w:p w14:paraId="05158D02" w14:textId="77777777" w:rsidR="009B1F94" w:rsidRDefault="009B1F94" w:rsidP="006551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0" w:type="auto"/>
      <w:tblLook w:val="04A0" w:firstRow="1" w:lastRow="0" w:firstColumn="1" w:lastColumn="0" w:noHBand="0" w:noVBand="1"/>
    </w:tblPr>
    <w:tblGrid>
      <w:gridCol w:w="8731"/>
    </w:tblGrid>
    <w:tr w:rsidR="00176DE9" w14:paraId="76BE6CF0" w14:textId="77777777" w:rsidTr="008C1BD7">
      <w:trPr>
        <w:trHeight w:hRule="exact" w:val="1372"/>
      </w:trPr>
      <w:tc>
        <w:tcPr>
          <w:tcW w:w="8731" w:type="dxa"/>
        </w:tcPr>
        <w:p w14:paraId="59C1B15F" w14:textId="0B9733C0" w:rsidR="00176DE9" w:rsidRDefault="00176DE9">
          <w:pPr>
            <w:pStyle w:val="Kopfzeile"/>
          </w:pPr>
        </w:p>
      </w:tc>
    </w:tr>
  </w:tbl>
  <w:p w14:paraId="026634D1" w14:textId="77777777" w:rsidR="00176DE9" w:rsidRDefault="00176DE9" w:rsidP="008C1BD7">
    <w:pPr>
      <w:pStyle w:val="Kopfzeile"/>
      <w:spacing w:line="200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A27BC8" w14:textId="77777777" w:rsidR="006551E1" w:rsidRDefault="00533702" w:rsidP="00CE5214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0288" behindDoc="0" locked="1" layoutInCell="1" allowOverlap="1" wp14:anchorId="711EF352" wp14:editId="4B697232">
          <wp:simplePos x="0" y="0"/>
          <wp:positionH relativeFrom="page">
            <wp:posOffset>385445</wp:posOffset>
          </wp:positionH>
          <wp:positionV relativeFrom="page">
            <wp:posOffset>320675</wp:posOffset>
          </wp:positionV>
          <wp:extent cx="2239560" cy="805320"/>
          <wp:effectExtent l="0" t="0" r="8890" b="0"/>
          <wp:wrapNone/>
          <wp:docPr id="13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435395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39560" cy="8053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98F0D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03D418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CCA5AB9"/>
    <w:multiLevelType w:val="multilevel"/>
    <w:tmpl w:val="39B2BC3E"/>
    <w:styleLink w:val="Formatvorlage1"/>
    <w:lvl w:ilvl="0">
      <w:start w:val="1"/>
      <w:numFmt w:val="decimal"/>
      <w:pStyle w:val="Hinweise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8"/>
        </w:tabs>
        <w:ind w:left="568" w:hanging="284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852"/>
        </w:tabs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136"/>
        </w:tabs>
        <w:ind w:left="1136" w:hanging="284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20"/>
        </w:tabs>
        <w:ind w:left="1420" w:hanging="284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4"/>
        </w:tabs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8"/>
        </w:tabs>
        <w:ind w:left="1988" w:hanging="284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72"/>
        </w:tabs>
        <w:ind w:left="2272" w:hanging="284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6"/>
        </w:tabs>
        <w:ind w:left="2556" w:hanging="284"/>
      </w:pPr>
      <w:rPr>
        <w:rFonts w:hint="default"/>
      </w:rPr>
    </w:lvl>
  </w:abstractNum>
  <w:abstractNum w:abstractNumId="3" w15:restartNumberingAfterBreak="0">
    <w:nsid w:val="0E810EDE"/>
    <w:multiLevelType w:val="multilevel"/>
    <w:tmpl w:val="AE8009B4"/>
    <w:styleLink w:val="ListennummerListe"/>
    <w:lvl w:ilvl="0">
      <w:start w:val="1"/>
      <w:numFmt w:val="decimal"/>
      <w:pStyle w:val="Listennummer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8"/>
        </w:tabs>
        <w:ind w:left="568" w:hanging="284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852"/>
        </w:tabs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136"/>
        </w:tabs>
        <w:ind w:left="1136" w:hanging="284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20"/>
        </w:tabs>
        <w:ind w:left="1420" w:hanging="284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4"/>
        </w:tabs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8"/>
        </w:tabs>
        <w:ind w:left="1988" w:hanging="284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72"/>
        </w:tabs>
        <w:ind w:left="2272" w:hanging="284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6"/>
        </w:tabs>
        <w:ind w:left="2556" w:hanging="284"/>
      </w:pPr>
      <w:rPr>
        <w:rFonts w:hint="default"/>
      </w:rPr>
    </w:lvl>
  </w:abstractNum>
  <w:abstractNum w:abstractNumId="4" w15:restartNumberingAfterBreak="0">
    <w:nsid w:val="1DB97672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522A59D4"/>
    <w:multiLevelType w:val="multilevel"/>
    <w:tmpl w:val="BE1EF514"/>
    <w:styleLink w:val="AufzhlungszeichenListe"/>
    <w:lvl w:ilvl="0">
      <w:start w:val="1"/>
      <w:numFmt w:val="bullet"/>
      <w:pStyle w:val="Aufzhlungszeichen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•"/>
      <w:lvlJc w:val="left"/>
      <w:pPr>
        <w:tabs>
          <w:tab w:val="num" w:pos="568"/>
        </w:tabs>
        <w:ind w:left="568" w:hanging="284"/>
      </w:pPr>
      <w:rPr>
        <w:rFonts w:ascii="Arial" w:hAnsi="Arial" w:hint="default"/>
      </w:rPr>
    </w:lvl>
    <w:lvl w:ilvl="2">
      <w:start w:val="1"/>
      <w:numFmt w:val="bullet"/>
      <w:lvlText w:val="•"/>
      <w:lvlJc w:val="left"/>
      <w:pPr>
        <w:tabs>
          <w:tab w:val="num" w:pos="852"/>
        </w:tabs>
        <w:ind w:left="852" w:hanging="284"/>
      </w:pPr>
      <w:rPr>
        <w:rFonts w:ascii="Arial" w:hAnsi="Arial" w:hint="default"/>
      </w:rPr>
    </w:lvl>
    <w:lvl w:ilvl="3">
      <w:start w:val="1"/>
      <w:numFmt w:val="bullet"/>
      <w:lvlText w:val="•"/>
      <w:lvlJc w:val="left"/>
      <w:pPr>
        <w:tabs>
          <w:tab w:val="num" w:pos="1136"/>
        </w:tabs>
        <w:ind w:left="1136" w:hanging="284"/>
      </w:pPr>
      <w:rPr>
        <w:rFonts w:ascii="Arial" w:hAnsi="Arial" w:hint="default"/>
      </w:rPr>
    </w:lvl>
    <w:lvl w:ilvl="4">
      <w:start w:val="1"/>
      <w:numFmt w:val="bullet"/>
      <w:lvlText w:val="•"/>
      <w:lvlJc w:val="left"/>
      <w:pPr>
        <w:tabs>
          <w:tab w:val="num" w:pos="1420"/>
        </w:tabs>
        <w:ind w:left="1420" w:hanging="284"/>
      </w:pPr>
      <w:rPr>
        <w:rFonts w:ascii="Arial" w:hAnsi="Arial" w:hint="default"/>
      </w:rPr>
    </w:lvl>
    <w:lvl w:ilvl="5">
      <w:start w:val="1"/>
      <w:numFmt w:val="bullet"/>
      <w:lvlText w:val="•"/>
      <w:lvlJc w:val="left"/>
      <w:pPr>
        <w:tabs>
          <w:tab w:val="num" w:pos="1704"/>
        </w:tabs>
        <w:ind w:left="1704" w:hanging="284"/>
      </w:pPr>
      <w:rPr>
        <w:rFonts w:ascii="Arial" w:hAnsi="Arial" w:hint="default"/>
      </w:rPr>
    </w:lvl>
    <w:lvl w:ilvl="6">
      <w:start w:val="1"/>
      <w:numFmt w:val="bullet"/>
      <w:lvlText w:val="•"/>
      <w:lvlJc w:val="left"/>
      <w:pPr>
        <w:tabs>
          <w:tab w:val="num" w:pos="1988"/>
        </w:tabs>
        <w:ind w:left="1988" w:hanging="284"/>
      </w:pPr>
      <w:rPr>
        <w:rFonts w:ascii="Arial" w:hAnsi="Arial" w:hint="default"/>
      </w:rPr>
    </w:lvl>
    <w:lvl w:ilvl="7">
      <w:start w:val="1"/>
      <w:numFmt w:val="bullet"/>
      <w:lvlText w:val="•"/>
      <w:lvlJc w:val="left"/>
      <w:pPr>
        <w:tabs>
          <w:tab w:val="num" w:pos="2272"/>
        </w:tabs>
        <w:ind w:left="2272" w:hanging="284"/>
      </w:pPr>
      <w:rPr>
        <w:rFonts w:ascii="Arial" w:hAnsi="Arial" w:hint="default"/>
      </w:rPr>
    </w:lvl>
    <w:lvl w:ilvl="8">
      <w:start w:val="1"/>
      <w:numFmt w:val="bullet"/>
      <w:lvlText w:val="•"/>
      <w:lvlJc w:val="left"/>
      <w:pPr>
        <w:tabs>
          <w:tab w:val="num" w:pos="2556"/>
        </w:tabs>
        <w:ind w:left="2556" w:hanging="284"/>
      </w:pPr>
      <w:rPr>
        <w:rFonts w:ascii="Arial" w:hAnsi="Arial" w:hint="default"/>
      </w:rPr>
    </w:lvl>
  </w:abstractNum>
  <w:abstractNum w:abstractNumId="6" w15:restartNumberingAfterBreak="0">
    <w:nsid w:val="56FD0239"/>
    <w:multiLevelType w:val="hybridMultilevel"/>
    <w:tmpl w:val="7F8C7AB2"/>
    <w:lvl w:ilvl="0" w:tplc="04101770">
      <w:start w:val="2"/>
      <w:numFmt w:val="bullet"/>
      <w:lvlText w:val="•"/>
      <w:lvlJc w:val="left"/>
      <w:pPr>
        <w:ind w:left="1065" w:hanging="705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3720F9"/>
    <w:multiLevelType w:val="multilevel"/>
    <w:tmpl w:val="BE1EF514"/>
    <w:numStyleLink w:val="AufzhlungszeichenListe"/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/>
  <w:defaultTabStop w:val="708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MetaTool_Script1_Report" w:val="using System;_x000d__x000a_using CMI.MetaTool.Generated;_x000d__x000a_using CMI.DomainModel;_x000d__x000a__x000d__x000a_namespace CMI.MetaTool.Generated.TemplateScript_x000d__x000a_{_x000d__x000a__x0009_public class TemplateScript {_x000d__x000a__x0009__x0009__x000d__x000a__x0009__x0009_public string Eval(Dokument obj) {_x000d__x000a__x0009__x0009__x0009_if (obj.Unterlagen == null) {_x000d__x000a__x0009__x0009__x0009__x0009_return String.Empty;_x000d__x000a__x0009__x0009__x0009_}_x000d__x000a__x0009__x0009__x0009_foreach (Unterlage unt in obj.Unterlagen) {_x000d__x000a__x0009__x0009__x0009__x0009_if (unt.Traktadum == null) {_x000d__x000a__x0009__x0009__x0009__x0009__x0009_continue;_x000d__x000a__x0009__x0009__x0009__x0009_}_x000d__x000a__x0009__x0009__x0009__x0009_if (unt.Traktadum.Sitzung == null) {_x000d__x000a__x0009__x0009__x0009__x0009__x0009_continue;_x000d__x000a__x0009__x0009__x0009__x0009_}_x000d__x000a__x0009__x0009__x0009__x0009_if (unt.Traktadum.Sitzung.Datum == null) {_x000d__x000a__x0009__x0009__x0009__x0009__x0009_continue;_x000d__x000a__x0009__x0009__x0009__x0009_}_x000d__x000a__x0009__x0009__x0009__x0009_return unt.Traktadum.Sitzung.Datum.LeftDate.ToString(&quot;d. MMMM yyyy&quot;);_x000d__x000a__x0009__x0009__x0009_}_x000d__x000a__x0009__x0009__x0009_return String.Empty;_x0009__x000d__x000a__x0009__x0009_}_x000d__x000a__x0009_}_x000d__x000a_}"/>
    <w:docVar w:name="MetaTool_SectionMergeSettings" w:val="&lt;?xml version=&quot;1.0&quot; encoding=&quot;utf-16&quot;?&gt;_x000d__x000a_&lt;SectionMergeSettings xmlns:xsi=&quot;http://www.w3.org/2001/XMLSchema-instance&quot; xmlns:xsd=&quot;http://www.w3.org/2001/XMLSchema&quot;&gt;_x000d__x000a_  &lt;XPath&gt;Dokument/Unterlagen/Unterlage[1]/Traktadum/Traktandum/Unterlagen/Unterlage[Beschluss=&quot;Ja&quot;]/Dokument/Dokument&lt;/XPath&gt;_x000d__x000a_  &lt;SourceSectionBookmark&gt;Antrag; Hinweis; Verteiler; Signatur&lt;/SourceSectionBookmark&gt;_x000d__x000a_  &lt;InsertAfterSection&gt;2&lt;/InsertAfterSection&gt;_x000d__x000a_  &lt;SetStartingNumberManual&gt;false&lt;/SetStartingNumberManual&gt;_x000d__x000a_  &lt;SupressOnDatenNachtragen&gt;false&lt;/SupressOnDatenNachtragen&gt;_x000d__x000a_  &lt;PageStartingNumber&gt;1&lt;/PageStartingNumber&gt;_x000d__x000a_  &lt;AddSeitenumbruch&gt;false&lt;/AddSeitenumbruch&gt;_x000d__x000a_&lt;/SectionMergeSettings&gt;"/>
    <w:docVar w:name="MetaTool_TypeDefinition" w:val="Dokument"/>
  </w:docVars>
  <w:rsids>
    <w:rsidRoot w:val="0039388E"/>
    <w:rsid w:val="00005D78"/>
    <w:rsid w:val="000648C5"/>
    <w:rsid w:val="00066DAB"/>
    <w:rsid w:val="0007629C"/>
    <w:rsid w:val="000B0EE7"/>
    <w:rsid w:val="000B52F9"/>
    <w:rsid w:val="000E405D"/>
    <w:rsid w:val="00151157"/>
    <w:rsid w:val="0016612F"/>
    <w:rsid w:val="00176B16"/>
    <w:rsid w:val="00176DE9"/>
    <w:rsid w:val="00182117"/>
    <w:rsid w:val="0018392B"/>
    <w:rsid w:val="001947BF"/>
    <w:rsid w:val="001B4B4F"/>
    <w:rsid w:val="001D2454"/>
    <w:rsid w:val="001D7A34"/>
    <w:rsid w:val="001E3BF4"/>
    <w:rsid w:val="001F0F70"/>
    <w:rsid w:val="002032D7"/>
    <w:rsid w:val="00204DB0"/>
    <w:rsid w:val="0021238D"/>
    <w:rsid w:val="0022244D"/>
    <w:rsid w:val="00223C73"/>
    <w:rsid w:val="00226763"/>
    <w:rsid w:val="0023487E"/>
    <w:rsid w:val="0023494C"/>
    <w:rsid w:val="00276618"/>
    <w:rsid w:val="002C6003"/>
    <w:rsid w:val="002D0FDE"/>
    <w:rsid w:val="002D2902"/>
    <w:rsid w:val="002D7756"/>
    <w:rsid w:val="002E33E2"/>
    <w:rsid w:val="002F604A"/>
    <w:rsid w:val="00302CF3"/>
    <w:rsid w:val="0030547C"/>
    <w:rsid w:val="00317EDC"/>
    <w:rsid w:val="003503CB"/>
    <w:rsid w:val="00366D3B"/>
    <w:rsid w:val="003767FC"/>
    <w:rsid w:val="00393363"/>
    <w:rsid w:val="0039388E"/>
    <w:rsid w:val="003A5D2D"/>
    <w:rsid w:val="003C2E59"/>
    <w:rsid w:val="003C42CD"/>
    <w:rsid w:val="00454749"/>
    <w:rsid w:val="00463CEB"/>
    <w:rsid w:val="004936D0"/>
    <w:rsid w:val="004C356B"/>
    <w:rsid w:val="004C5C13"/>
    <w:rsid w:val="004D55FE"/>
    <w:rsid w:val="004D6FCF"/>
    <w:rsid w:val="00514B61"/>
    <w:rsid w:val="00515999"/>
    <w:rsid w:val="005237E9"/>
    <w:rsid w:val="00533702"/>
    <w:rsid w:val="005443EF"/>
    <w:rsid w:val="005465F5"/>
    <w:rsid w:val="005502C3"/>
    <w:rsid w:val="00566078"/>
    <w:rsid w:val="00567C09"/>
    <w:rsid w:val="00572AFD"/>
    <w:rsid w:val="00595957"/>
    <w:rsid w:val="005C0D42"/>
    <w:rsid w:val="00610026"/>
    <w:rsid w:val="006101FB"/>
    <w:rsid w:val="00610BF3"/>
    <w:rsid w:val="00622897"/>
    <w:rsid w:val="00624F8A"/>
    <w:rsid w:val="0062501E"/>
    <w:rsid w:val="00626504"/>
    <w:rsid w:val="006275CA"/>
    <w:rsid w:val="006363E5"/>
    <w:rsid w:val="006412BE"/>
    <w:rsid w:val="006551E1"/>
    <w:rsid w:val="0067499A"/>
    <w:rsid w:val="00685D84"/>
    <w:rsid w:val="00697413"/>
    <w:rsid w:val="006A4CB1"/>
    <w:rsid w:val="006C2077"/>
    <w:rsid w:val="006D16E6"/>
    <w:rsid w:val="006E3679"/>
    <w:rsid w:val="00702041"/>
    <w:rsid w:val="007109CD"/>
    <w:rsid w:val="007301E3"/>
    <w:rsid w:val="00730554"/>
    <w:rsid w:val="0073408D"/>
    <w:rsid w:val="00740C7F"/>
    <w:rsid w:val="00745912"/>
    <w:rsid w:val="00751055"/>
    <w:rsid w:val="00753A76"/>
    <w:rsid w:val="0076321F"/>
    <w:rsid w:val="007804E1"/>
    <w:rsid w:val="00783882"/>
    <w:rsid w:val="007C3AE8"/>
    <w:rsid w:val="007E3D99"/>
    <w:rsid w:val="007F0408"/>
    <w:rsid w:val="0081410C"/>
    <w:rsid w:val="0081493C"/>
    <w:rsid w:val="00863A9A"/>
    <w:rsid w:val="0087700F"/>
    <w:rsid w:val="00881393"/>
    <w:rsid w:val="00891D66"/>
    <w:rsid w:val="00893024"/>
    <w:rsid w:val="008979DD"/>
    <w:rsid w:val="008A197C"/>
    <w:rsid w:val="008A5787"/>
    <w:rsid w:val="008C1BD7"/>
    <w:rsid w:val="008E09D7"/>
    <w:rsid w:val="00911A11"/>
    <w:rsid w:val="00911A89"/>
    <w:rsid w:val="0092279C"/>
    <w:rsid w:val="00925AFB"/>
    <w:rsid w:val="0093023D"/>
    <w:rsid w:val="00942557"/>
    <w:rsid w:val="009507F5"/>
    <w:rsid w:val="00966472"/>
    <w:rsid w:val="00975C7A"/>
    <w:rsid w:val="00987DE2"/>
    <w:rsid w:val="009953D4"/>
    <w:rsid w:val="009B1F94"/>
    <w:rsid w:val="009B21A7"/>
    <w:rsid w:val="009B5599"/>
    <w:rsid w:val="009B62EE"/>
    <w:rsid w:val="009D16B6"/>
    <w:rsid w:val="009E1DAD"/>
    <w:rsid w:val="009F2BD4"/>
    <w:rsid w:val="009F741F"/>
    <w:rsid w:val="00A05EC8"/>
    <w:rsid w:val="00A537F4"/>
    <w:rsid w:val="00A93A2E"/>
    <w:rsid w:val="00A967E8"/>
    <w:rsid w:val="00AA3A18"/>
    <w:rsid w:val="00AA7791"/>
    <w:rsid w:val="00AB5826"/>
    <w:rsid w:val="00AD0C90"/>
    <w:rsid w:val="00AE201C"/>
    <w:rsid w:val="00AF4D4B"/>
    <w:rsid w:val="00B127C8"/>
    <w:rsid w:val="00B1390C"/>
    <w:rsid w:val="00B71D23"/>
    <w:rsid w:val="00B75234"/>
    <w:rsid w:val="00B75750"/>
    <w:rsid w:val="00B7695B"/>
    <w:rsid w:val="00BD5DDA"/>
    <w:rsid w:val="00C07A17"/>
    <w:rsid w:val="00C16DBF"/>
    <w:rsid w:val="00C43271"/>
    <w:rsid w:val="00C4629D"/>
    <w:rsid w:val="00C6183C"/>
    <w:rsid w:val="00C61B47"/>
    <w:rsid w:val="00C62AA2"/>
    <w:rsid w:val="00C93D4B"/>
    <w:rsid w:val="00CA2A9C"/>
    <w:rsid w:val="00CA4A6B"/>
    <w:rsid w:val="00CB1132"/>
    <w:rsid w:val="00CC5811"/>
    <w:rsid w:val="00CC59F1"/>
    <w:rsid w:val="00CE5214"/>
    <w:rsid w:val="00CE570A"/>
    <w:rsid w:val="00CF7EE5"/>
    <w:rsid w:val="00D4141B"/>
    <w:rsid w:val="00DA29EC"/>
    <w:rsid w:val="00DC3CF4"/>
    <w:rsid w:val="00DC60DE"/>
    <w:rsid w:val="00DD5D55"/>
    <w:rsid w:val="00E027C7"/>
    <w:rsid w:val="00E02EB7"/>
    <w:rsid w:val="00E14646"/>
    <w:rsid w:val="00E27143"/>
    <w:rsid w:val="00E5125C"/>
    <w:rsid w:val="00E842D2"/>
    <w:rsid w:val="00E8788A"/>
    <w:rsid w:val="00EB3B68"/>
    <w:rsid w:val="00EB68A1"/>
    <w:rsid w:val="00EC3A90"/>
    <w:rsid w:val="00EC53EC"/>
    <w:rsid w:val="00EC6D70"/>
    <w:rsid w:val="00ED5740"/>
    <w:rsid w:val="00EF1ED8"/>
    <w:rsid w:val="00F105E1"/>
    <w:rsid w:val="00F4199A"/>
    <w:rsid w:val="00F450CA"/>
    <w:rsid w:val="00F479A1"/>
    <w:rsid w:val="00F47ABF"/>
    <w:rsid w:val="00F52211"/>
    <w:rsid w:val="00F761B1"/>
    <w:rsid w:val="00F9534D"/>
    <w:rsid w:val="00FB2A5C"/>
    <w:rsid w:val="00FC24EB"/>
    <w:rsid w:val="00FC6C6F"/>
    <w:rsid w:val="00FC7027"/>
    <w:rsid w:val="00FF1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75601B68"/>
  <w15:chartTrackingRefBased/>
  <w15:docId w15:val="{EA73FFEC-75C7-48C2-82F1-BF2DCFD32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zh-CN" w:bidi="ar-SA"/>
      </w:rPr>
    </w:rPrDefault>
    <w:pPrDefault>
      <w:pPr>
        <w:spacing w:line="254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15999"/>
    <w:pPr>
      <w:spacing w:line="240" w:lineRule="auto"/>
    </w:pPr>
    <w:rPr>
      <w:spacing w:val="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93A2E"/>
    <w:pPr>
      <w:keepNext/>
      <w:keepLines/>
      <w:spacing w:before="540" w:after="127" w:line="254" w:lineRule="exact"/>
      <w:outlineLvl w:val="0"/>
    </w:pPr>
    <w:rPr>
      <w:rFonts w:asciiTheme="majorHAnsi" w:eastAsiaTheme="majorEastAsia" w:hAnsiTheme="majorHAnsi" w:cstheme="majorBidi"/>
      <w:b/>
      <w:sz w:val="25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9E1DAD"/>
    <w:pPr>
      <w:keepNext/>
      <w:keepLines/>
      <w:outlineLvl w:val="1"/>
    </w:pPr>
    <w:rPr>
      <w:rFonts w:asciiTheme="majorHAnsi" w:eastAsiaTheme="majorEastAsia" w:hAnsiTheme="majorHAnsi" w:cstheme="majorBidi"/>
      <w:b/>
      <w:sz w:val="1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6C2077"/>
    <w:pPr>
      <w:keepNext/>
      <w:keepLines/>
      <w:spacing w:line="254" w:lineRule="exact"/>
      <w:outlineLvl w:val="2"/>
    </w:pPr>
    <w:rPr>
      <w:rFonts w:asciiTheme="majorHAnsi" w:eastAsiaTheme="majorEastAsia" w:hAnsiTheme="majorHAnsi" w:cstheme="majorBidi"/>
      <w:sz w:val="16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5502C3"/>
    <w:tblPr>
      <w:tblCellMar>
        <w:left w:w="0" w:type="dxa"/>
        <w:right w:w="0" w:type="dxa"/>
      </w:tblCellMar>
    </w:tblPr>
  </w:style>
  <w:style w:type="table" w:customStyle="1" w:styleId="KTAGTabelle">
    <w:name w:val="KTAG Tabelle"/>
    <w:basedOn w:val="NormaleTabelle"/>
    <w:uiPriority w:val="99"/>
    <w:rsid w:val="009D16B6"/>
    <w:tblPr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6551E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551E1"/>
  </w:style>
  <w:style w:type="paragraph" w:styleId="Fuzeile">
    <w:name w:val="footer"/>
    <w:basedOn w:val="Standard"/>
    <w:link w:val="FuzeileZchn"/>
    <w:uiPriority w:val="99"/>
    <w:unhideWhenUsed/>
    <w:rsid w:val="00BD5DDA"/>
    <w:pPr>
      <w:tabs>
        <w:tab w:val="right" w:pos="8732"/>
      </w:tabs>
      <w:spacing w:line="183" w:lineRule="exact"/>
    </w:pPr>
    <w:rPr>
      <w:spacing w:val="3"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BD5DDA"/>
    <w:rPr>
      <w:spacing w:val="3"/>
      <w:sz w:val="16"/>
    </w:rPr>
  </w:style>
  <w:style w:type="paragraph" w:customStyle="1" w:styleId="Infotext">
    <w:name w:val="Infotext"/>
    <w:basedOn w:val="Standard"/>
    <w:qFormat/>
    <w:rsid w:val="001947BF"/>
    <w:pPr>
      <w:spacing w:line="254" w:lineRule="exact"/>
    </w:pPr>
    <w:rPr>
      <w:spacing w:val="3"/>
      <w:sz w:val="16"/>
    </w:rPr>
  </w:style>
  <w:style w:type="character" w:styleId="Platzhaltertext">
    <w:name w:val="Placeholder Text"/>
    <w:basedOn w:val="Absatz-Standardschriftart"/>
    <w:uiPriority w:val="99"/>
    <w:semiHidden/>
    <w:rsid w:val="00B75750"/>
    <w:rPr>
      <w:color w:val="666666"/>
    </w:rPr>
  </w:style>
  <w:style w:type="paragraph" w:styleId="Titel">
    <w:name w:val="Title"/>
    <w:aliases w:val="Dok Titel"/>
    <w:basedOn w:val="Standard"/>
    <w:next w:val="Standard"/>
    <w:link w:val="TitelZchn"/>
    <w:uiPriority w:val="10"/>
    <w:rsid w:val="001F0F70"/>
    <w:pPr>
      <w:spacing w:after="100" w:line="360" w:lineRule="exact"/>
      <w:contextualSpacing/>
    </w:pPr>
    <w:rPr>
      <w:rFonts w:asciiTheme="majorHAnsi" w:eastAsiaTheme="majorEastAsia" w:hAnsiTheme="majorHAnsi" w:cstheme="majorBidi"/>
      <w:b/>
      <w:spacing w:val="6"/>
      <w:kern w:val="28"/>
      <w:sz w:val="30"/>
      <w:szCs w:val="56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3494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3494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3494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94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3494C"/>
    <w:rPr>
      <w:b/>
      <w:bCs/>
      <w:sz w:val="20"/>
      <w:szCs w:val="20"/>
    </w:rPr>
  </w:style>
  <w:style w:type="paragraph" w:styleId="Aufzhlungszeichen">
    <w:name w:val="List Bullet"/>
    <w:basedOn w:val="Standard"/>
    <w:uiPriority w:val="99"/>
    <w:unhideWhenUsed/>
    <w:rsid w:val="00702041"/>
    <w:pPr>
      <w:numPr>
        <w:numId w:val="7"/>
      </w:numPr>
      <w:contextualSpacing/>
    </w:pPr>
  </w:style>
  <w:style w:type="paragraph" w:customStyle="1" w:styleId="Absenderadresse">
    <w:name w:val="Absenderadresse"/>
    <w:basedOn w:val="Standard"/>
    <w:qFormat/>
    <w:rsid w:val="00BD5DDA"/>
    <w:pPr>
      <w:spacing w:line="183" w:lineRule="exact"/>
    </w:pPr>
    <w:rPr>
      <w:spacing w:val="3"/>
      <w:sz w:val="16"/>
    </w:rPr>
  </w:style>
  <w:style w:type="numbering" w:customStyle="1" w:styleId="AufzhlungszeichenListe">
    <w:name w:val="Aufzählungszeichen Liste"/>
    <w:uiPriority w:val="99"/>
    <w:rsid w:val="00702041"/>
    <w:pPr>
      <w:numPr>
        <w:numId w:val="2"/>
      </w:numPr>
    </w:pPr>
  </w:style>
  <w:style w:type="character" w:customStyle="1" w:styleId="TitelZchn">
    <w:name w:val="Titel Zchn"/>
    <w:aliases w:val="Dok Titel Zchn"/>
    <w:basedOn w:val="Absatz-Standardschriftart"/>
    <w:link w:val="Titel"/>
    <w:uiPriority w:val="10"/>
    <w:rsid w:val="001F0F70"/>
    <w:rPr>
      <w:rFonts w:asciiTheme="majorHAnsi" w:eastAsiaTheme="majorEastAsia" w:hAnsiTheme="majorHAnsi" w:cstheme="majorBidi"/>
      <w:b/>
      <w:spacing w:val="6"/>
      <w:kern w:val="28"/>
      <w:sz w:val="30"/>
      <w:szCs w:val="56"/>
    </w:rPr>
  </w:style>
  <w:style w:type="paragraph" w:styleId="Untertitel">
    <w:name w:val="Subtitle"/>
    <w:aliases w:val="Dok Untertitel"/>
    <w:basedOn w:val="Standard"/>
    <w:next w:val="Standard"/>
    <w:link w:val="UntertitelZchn"/>
    <w:uiPriority w:val="11"/>
    <w:rsid w:val="0021238D"/>
    <w:pPr>
      <w:numPr>
        <w:ilvl w:val="1"/>
      </w:numPr>
    </w:pPr>
  </w:style>
  <w:style w:type="character" w:customStyle="1" w:styleId="UntertitelZchn">
    <w:name w:val="Untertitel Zchn"/>
    <w:aliases w:val="Dok Untertitel Zchn"/>
    <w:basedOn w:val="Absatz-Standardschriftart"/>
    <w:link w:val="Untertitel"/>
    <w:uiPriority w:val="11"/>
    <w:rsid w:val="0021238D"/>
    <w:rPr>
      <w:spacing w:val="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A93A2E"/>
    <w:rPr>
      <w:rFonts w:asciiTheme="majorHAnsi" w:eastAsiaTheme="majorEastAsia" w:hAnsiTheme="majorHAnsi" w:cstheme="majorBidi"/>
      <w:b/>
      <w:spacing w:val="4"/>
      <w:sz w:val="25"/>
      <w:szCs w:val="32"/>
    </w:rPr>
  </w:style>
  <w:style w:type="paragraph" w:customStyle="1" w:styleId="KopfzeileTitel">
    <w:name w:val="Kopfzeile Titel"/>
    <w:basedOn w:val="Kopfzeile"/>
    <w:qFormat/>
    <w:rsid w:val="00E14646"/>
    <w:pPr>
      <w:spacing w:after="60" w:line="300" w:lineRule="exact"/>
      <w:contextualSpacing/>
    </w:pPr>
    <w:rPr>
      <w:b/>
      <w:noProof/>
      <w:sz w:val="25"/>
    </w:rPr>
  </w:style>
  <w:style w:type="paragraph" w:styleId="Listennummer">
    <w:name w:val="List Number"/>
    <w:basedOn w:val="Standard"/>
    <w:uiPriority w:val="99"/>
    <w:unhideWhenUsed/>
    <w:rsid w:val="0093023D"/>
    <w:pPr>
      <w:numPr>
        <w:numId w:val="5"/>
      </w:numPr>
      <w:spacing w:after="254"/>
    </w:pPr>
  </w:style>
  <w:style w:type="numbering" w:customStyle="1" w:styleId="ListennummerListe">
    <w:name w:val="Listennummer Liste"/>
    <w:uiPriority w:val="99"/>
    <w:rsid w:val="00515999"/>
    <w:pPr>
      <w:numPr>
        <w:numId w:val="5"/>
      </w:numPr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9E1DAD"/>
    <w:rPr>
      <w:rFonts w:asciiTheme="majorHAnsi" w:eastAsiaTheme="majorEastAsia" w:hAnsiTheme="majorHAnsi" w:cstheme="majorBidi"/>
      <w:b/>
      <w:spacing w:val="4"/>
      <w:sz w:val="16"/>
      <w:szCs w:val="26"/>
    </w:rPr>
  </w:style>
  <w:style w:type="paragraph" w:customStyle="1" w:styleId="Hinweise">
    <w:name w:val="Hinweise"/>
    <w:basedOn w:val="Standard"/>
    <w:qFormat/>
    <w:rsid w:val="002C6003"/>
    <w:pPr>
      <w:numPr>
        <w:numId w:val="6"/>
      </w:numPr>
    </w:pPr>
    <w:rPr>
      <w:spacing w:val="3"/>
      <w:sz w:val="16"/>
    </w:rPr>
  </w:style>
  <w:style w:type="numbering" w:customStyle="1" w:styleId="Formatvorlage1">
    <w:name w:val="Formatvorlage1"/>
    <w:uiPriority w:val="99"/>
    <w:rsid w:val="006C2077"/>
    <w:pPr>
      <w:numPr>
        <w:numId w:val="6"/>
      </w:numPr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6C2077"/>
    <w:rPr>
      <w:rFonts w:asciiTheme="majorHAnsi" w:eastAsiaTheme="majorEastAsia" w:hAnsiTheme="majorHAnsi" w:cstheme="majorBidi"/>
      <w:spacing w:val="4"/>
      <w:sz w:val="16"/>
      <w:szCs w:val="24"/>
    </w:rPr>
  </w:style>
  <w:style w:type="paragraph" w:styleId="Listenabsatz">
    <w:name w:val="List Paragraph"/>
    <w:basedOn w:val="Standard"/>
    <w:uiPriority w:val="34"/>
    <w:rsid w:val="00702041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2D0FDE"/>
    <w:rPr>
      <w:color w:val="000000" w:themeColor="hyperlink"/>
      <w:u w:val="single"/>
    </w:rPr>
  </w:style>
  <w:style w:type="character" w:customStyle="1" w:styleId="Formatvorlage2">
    <w:name w:val="Formatvorlage2"/>
    <w:basedOn w:val="Absatz-Standardschriftart"/>
    <w:uiPriority w:val="1"/>
    <w:rsid w:val="002D0FDE"/>
  </w:style>
  <w:style w:type="character" w:customStyle="1" w:styleId="Formatvorlage4">
    <w:name w:val="Formatvorlage4"/>
    <w:basedOn w:val="Absatz-Standardschriftart"/>
    <w:uiPriority w:val="1"/>
    <w:rsid w:val="002D0FDE"/>
    <w:rPr>
      <w:rFonts w:ascii="Arial" w:hAnsi="Arial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uerenlingen.ch/online-schalter/reservationsstelle/" TargetMode="Externa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mailto:reservationen@wuerenlingen.ch" TargetMode="External"/><Relationship Id="rId12" Type="http://schemas.openxmlformats.org/officeDocument/2006/relationships/hyperlink" Target="mailto:reservationen@wuerenlingen.ch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wuerenlingen.ch/online-schalter/reglemente-rechtserlasse/gemeindereglemente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www.wuerenlingen.ch/online-schalter/reglemente-rechtserlasse/gemeindereglemente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uerenlingen.ch/online-schalter/reglemente-rechtserlasse/gemeindereglemente/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BU\OneDrive%20-%20CM%20Informatik%20AG\Kunden\W&#252;renlingen\wue_cd_24_prot_sitz_template\wue_cd_24_protokoll_sitzungen_Template\wuerenlingen_cd_24_protokol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BDF6138F6BD4AA38D7D053332732D9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61E730-B4FD-4307-A668-4F6CAD37FC1C}"/>
      </w:docPartPr>
      <w:docPartBody>
        <w:p w:rsidR="00313125" w:rsidRDefault="00E92593" w:rsidP="00E92593">
          <w:pPr>
            <w:pStyle w:val="BBDF6138F6BD4AA38D7D053332732D9F1"/>
          </w:pPr>
          <w:r w:rsidRPr="001258A7">
            <w:rPr>
              <w:rStyle w:val="Platzhaltertext"/>
              <w:vanish/>
            </w:rPr>
            <w:t>Veranstalter</w:t>
          </w:r>
        </w:p>
      </w:docPartBody>
    </w:docPart>
    <w:docPart>
      <w:docPartPr>
        <w:name w:val="BD634AE9EA344A8D8C27CB8F0F4D63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7CD767-9B31-47C5-B452-4D42A55DF174}"/>
      </w:docPartPr>
      <w:docPartBody>
        <w:p w:rsidR="00313125" w:rsidRDefault="00E92593" w:rsidP="00E92593">
          <w:pPr>
            <w:pStyle w:val="BD634AE9EA344A8D8C27CB8F0F4D63C61"/>
          </w:pPr>
          <w:r w:rsidRPr="001258A7">
            <w:rPr>
              <w:rStyle w:val="Platzhaltertext"/>
              <w:vanish/>
            </w:rPr>
            <w:t>Vorname Name</w:t>
          </w:r>
        </w:p>
      </w:docPartBody>
    </w:docPart>
    <w:docPart>
      <w:docPartPr>
        <w:name w:val="7347AE97FD1C4691BF28586B2855F7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33A4A9-41D1-43DD-A9B7-8A24B837AC97}"/>
      </w:docPartPr>
      <w:docPartBody>
        <w:p w:rsidR="00313125" w:rsidRDefault="00E92593" w:rsidP="00E92593">
          <w:pPr>
            <w:pStyle w:val="7347AE97FD1C4691BF28586B2855F7361"/>
          </w:pPr>
          <w:r w:rsidRPr="001258A7">
            <w:rPr>
              <w:rStyle w:val="Platzhaltertext"/>
              <w:vanish/>
            </w:rPr>
            <w:t>Adresse, PLZ</w:t>
          </w:r>
          <w:r>
            <w:rPr>
              <w:rStyle w:val="Platzhaltertext"/>
              <w:vanish/>
            </w:rPr>
            <w:t>, Ort</w:t>
          </w:r>
        </w:p>
      </w:docPartBody>
    </w:docPart>
    <w:docPart>
      <w:docPartPr>
        <w:name w:val="5798D7464B764E62BD6CBE41824DDAE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9674A24-870C-44F5-9FA4-4C9E30374540}"/>
      </w:docPartPr>
      <w:docPartBody>
        <w:p w:rsidR="00313125" w:rsidRDefault="00E92593" w:rsidP="00E92593">
          <w:pPr>
            <w:pStyle w:val="5798D7464B764E62BD6CBE41824DDAE31"/>
          </w:pPr>
          <w:r w:rsidRPr="001258A7">
            <w:rPr>
              <w:rStyle w:val="Platzhaltertext"/>
              <w:vanish/>
            </w:rPr>
            <w:t>Nummer</w:t>
          </w:r>
        </w:p>
      </w:docPartBody>
    </w:docPart>
    <w:docPart>
      <w:docPartPr>
        <w:name w:val="C7DD2C7A6D714354B306085B8206DE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9E935D-15CA-4ACA-822F-F13ACAF20BD9}"/>
      </w:docPartPr>
      <w:docPartBody>
        <w:p w:rsidR="00313125" w:rsidRDefault="00E92593" w:rsidP="00E92593">
          <w:pPr>
            <w:pStyle w:val="C7DD2C7A6D714354B306085B8206DE0A1"/>
          </w:pPr>
          <w:r w:rsidRPr="001258A7">
            <w:rPr>
              <w:rStyle w:val="Platzhaltertext"/>
              <w:vanish/>
            </w:rPr>
            <w:t>E-Mail Adresse</w:t>
          </w:r>
        </w:p>
      </w:docPartBody>
    </w:docPart>
    <w:docPart>
      <w:docPartPr>
        <w:name w:val="F569C847127F4ECE905DFAD333B0E3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4AFFF1-5518-467A-B463-C5A0D839C893}"/>
      </w:docPartPr>
      <w:docPartBody>
        <w:p w:rsidR="00313125" w:rsidRDefault="00E92593" w:rsidP="00E92593">
          <w:pPr>
            <w:pStyle w:val="F569C847127F4ECE905DFAD333B0E3FD1"/>
          </w:pPr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p>
      </w:docPartBody>
    </w:docPart>
    <w:docPart>
      <w:docPartPr>
        <w:name w:val="305ACE58B698419D9EBCF717AF93B6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7FAA77-148C-4482-AED6-AF8B97CF48C7}"/>
      </w:docPartPr>
      <w:docPartBody>
        <w:p w:rsidR="00313125" w:rsidRDefault="00E92593" w:rsidP="00E92593">
          <w:pPr>
            <w:pStyle w:val="305ACE58B698419D9EBCF717AF93B6AB1"/>
          </w:pPr>
          <w:r w:rsidRPr="001258A7">
            <w:rPr>
              <w:rStyle w:val="Platzhaltertext"/>
              <w:vanish/>
            </w:rPr>
            <w:t>Bsp. Training</w:t>
          </w:r>
        </w:p>
      </w:docPartBody>
    </w:docPart>
    <w:docPart>
      <w:docPartPr>
        <w:name w:val="F20813F932694CACBF67A1F4F7F8F70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F725B7-3ABE-498B-A102-B81EF194BD5A}"/>
      </w:docPartPr>
      <w:docPartBody>
        <w:p w:rsidR="00313125" w:rsidRDefault="00E92593" w:rsidP="00E92593">
          <w:pPr>
            <w:pStyle w:val="F20813F932694CACBF67A1F4F7F8F703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Total</w:t>
          </w:r>
        </w:p>
      </w:docPartBody>
    </w:docPart>
    <w:docPart>
      <w:docPartPr>
        <w:name w:val="51C40D2B97E04B278F2727104BCB686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7AC742-6F55-4B48-B8A9-77EBC07AF45E}"/>
      </w:docPartPr>
      <w:docPartBody>
        <w:p w:rsidR="00313125" w:rsidRDefault="00E92593" w:rsidP="00E92593">
          <w:pPr>
            <w:pStyle w:val="51C40D2B97E04B278F2727104BCB68651"/>
          </w:pPr>
          <w:r w:rsidRPr="001258A7">
            <w:rPr>
              <w:rStyle w:val="Platzhaltertext"/>
              <w:vanish/>
            </w:rPr>
            <w:t>Datum</w:t>
          </w:r>
        </w:p>
      </w:docPartBody>
    </w:docPart>
    <w:docPart>
      <w:docPartPr>
        <w:name w:val="2CB04465DAFD4DF29E6AE10156EF96E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48EAB63-F2ED-4932-A0F4-20D75FC7BBC1}"/>
      </w:docPartPr>
      <w:docPartBody>
        <w:p w:rsidR="00313125" w:rsidRDefault="00E92593" w:rsidP="00E92593">
          <w:pPr>
            <w:pStyle w:val="2CB04465DAFD4DF29E6AE10156EF96EF1"/>
          </w:pPr>
          <w:r w:rsidRPr="001258A7">
            <w:rPr>
              <w:rStyle w:val="Platzhaltertext"/>
              <w:vanish/>
            </w:rPr>
            <w:t>Zeit</w:t>
          </w:r>
        </w:p>
      </w:docPartBody>
    </w:docPart>
    <w:docPart>
      <w:docPartPr>
        <w:name w:val="7C4C0806A9F742BDA47B8C52979A78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2C8200-349A-430C-8F2B-2096035EDE85}"/>
      </w:docPartPr>
      <w:docPartBody>
        <w:p w:rsidR="00313125" w:rsidRDefault="00E92593" w:rsidP="00E92593">
          <w:pPr>
            <w:pStyle w:val="7C4C0806A9F742BDA47B8C52979A783B1"/>
          </w:pPr>
          <w:r w:rsidRPr="001258A7">
            <w:rPr>
              <w:rStyle w:val="Platzhaltertext"/>
              <w:vanish/>
            </w:rPr>
            <w:t>Zeit</w:t>
          </w:r>
        </w:p>
      </w:docPartBody>
    </w:docPart>
    <w:docPart>
      <w:docPartPr>
        <w:name w:val="3B453C1C9A364F8085C474EE37BA352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B250A2-ACEC-488C-A176-CEDA97AED1E0}"/>
      </w:docPartPr>
      <w:docPartBody>
        <w:p w:rsidR="00313125" w:rsidRDefault="00E92593" w:rsidP="00E92593">
          <w:pPr>
            <w:pStyle w:val="3B453C1C9A364F8085C474EE37BA352B1"/>
          </w:pPr>
          <w:r w:rsidRPr="00770A47">
            <w:rPr>
              <w:rStyle w:val="Platzhaltertext"/>
              <w:vanish/>
            </w:rPr>
            <w:t>Datum</w:t>
          </w:r>
        </w:p>
      </w:docPartBody>
    </w:docPart>
    <w:docPart>
      <w:docPartPr>
        <w:name w:val="B0ABE43E645F415C81D090A90E0C77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DD692F-8E14-4B04-B470-FF0F5620083C}"/>
      </w:docPartPr>
      <w:docPartBody>
        <w:p w:rsidR="00313125" w:rsidRDefault="00E92593" w:rsidP="00E92593">
          <w:pPr>
            <w:pStyle w:val="B0ABE43E645F415C81D090A90E0C77B31"/>
          </w:pPr>
          <w:r w:rsidRPr="001258A7">
            <w:rPr>
              <w:rStyle w:val="Platzhaltertext"/>
              <w:vanish/>
            </w:rPr>
            <w:t>Zeit</w:t>
          </w:r>
        </w:p>
      </w:docPartBody>
    </w:docPart>
    <w:docPart>
      <w:docPartPr>
        <w:name w:val="474D4D168DC9471BA2020F313E86FC7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41AB14-B9A0-4D0F-8C29-E81546933A28}"/>
      </w:docPartPr>
      <w:docPartBody>
        <w:p w:rsidR="00313125" w:rsidRDefault="00E92593" w:rsidP="00E92593">
          <w:pPr>
            <w:pStyle w:val="474D4D168DC9471BA2020F313E86FC751"/>
          </w:pPr>
          <w:r w:rsidRPr="00770A47">
            <w:rPr>
              <w:rStyle w:val="Platzhaltertext"/>
              <w:vanish/>
            </w:rPr>
            <w:t>Datum</w:t>
          </w:r>
        </w:p>
      </w:docPartBody>
    </w:docPart>
    <w:docPart>
      <w:docPartPr>
        <w:name w:val="BD1B7D6953AB47A7AB4533953D4738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D6C5DF-42F1-4C65-B162-87E64C946DD2}"/>
      </w:docPartPr>
      <w:docPartBody>
        <w:p w:rsidR="00313125" w:rsidRDefault="00E92593" w:rsidP="00E92593">
          <w:pPr>
            <w:pStyle w:val="BD1B7D6953AB47A7AB4533953D4738521"/>
          </w:pPr>
          <w:r w:rsidRPr="001258A7">
            <w:rPr>
              <w:rStyle w:val="Platzhaltertext"/>
              <w:vanish/>
            </w:rPr>
            <w:t>Zeit</w:t>
          </w:r>
        </w:p>
      </w:docPartBody>
    </w:docPart>
    <w:docPart>
      <w:docPartPr>
        <w:name w:val="6E600EBA8487433483A06056D9B0EA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902A35-F7DA-4B62-BE99-A75EA859EAC7}"/>
      </w:docPartPr>
      <w:docPartBody>
        <w:p w:rsidR="00313125" w:rsidRDefault="00E92593" w:rsidP="00E92593">
          <w:pPr>
            <w:pStyle w:val="6E600EBA8487433483A06056D9B0EA8B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p>
      </w:docPartBody>
    </w:docPart>
    <w:docPart>
      <w:docPartPr>
        <w:name w:val="A49704BA27184601B0798F1FEC183CA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142D46-CBF6-4A0F-AD9C-2D84B3E82C18}"/>
      </w:docPartPr>
      <w:docPartBody>
        <w:p w:rsidR="00313125" w:rsidRDefault="00E92593" w:rsidP="00E92593">
          <w:pPr>
            <w:pStyle w:val="A49704BA27184601B0798F1FEC183CAD1"/>
          </w:pPr>
          <w:r w:rsidRPr="009B03A5">
            <w:rPr>
              <w:vanish/>
              <w:color w:val="A6A6A6" w:themeColor="background1" w:themeShade="A6"/>
            </w:rPr>
            <w:t>von</w:t>
          </w:r>
        </w:p>
      </w:docPartBody>
    </w:docPart>
    <w:docPart>
      <w:docPartPr>
        <w:name w:val="356980A61E994B7AA961894ECAA9D06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284C4A-FAF0-4AB3-85F3-5DA9F7B5C7A1}"/>
      </w:docPartPr>
      <w:docPartBody>
        <w:p w:rsidR="00313125" w:rsidRDefault="00E92593" w:rsidP="00E92593">
          <w:pPr>
            <w:pStyle w:val="356980A61E994B7AA961894ECAA9D0671"/>
          </w:pPr>
          <w:r w:rsidRPr="009B03A5">
            <w:rPr>
              <w:vanish/>
              <w:color w:val="A6A6A6" w:themeColor="background1" w:themeShade="A6"/>
            </w:rPr>
            <w:t>bis</w:t>
          </w:r>
        </w:p>
      </w:docPartBody>
    </w:docPart>
    <w:docPart>
      <w:docPartPr>
        <w:name w:val="A393242AF5BE479CAE78D39BC2A9E8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CB29D90-A358-4CD4-A36C-182D6B2D21BE}"/>
      </w:docPartPr>
      <w:docPartBody>
        <w:p w:rsidR="00313125" w:rsidRDefault="00E92593" w:rsidP="00E92593">
          <w:pPr>
            <w:pStyle w:val="A393242AF5BE479CAE78D39BC2A9E8D9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p>
      </w:docPartBody>
    </w:docPart>
    <w:docPart>
      <w:docPartPr>
        <w:name w:val="F13B22D3A5C148799662F15CB7A0DC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229F6A-6D7B-4FCF-A092-316417E37975}"/>
      </w:docPartPr>
      <w:docPartBody>
        <w:p w:rsidR="00313125" w:rsidRDefault="00E92593" w:rsidP="00E92593">
          <w:pPr>
            <w:pStyle w:val="F13B22D3A5C148799662F15CB7A0DC071"/>
          </w:pPr>
          <w:r w:rsidRPr="009B03A5">
            <w:rPr>
              <w:vanish/>
              <w:color w:val="A6A6A6" w:themeColor="background1" w:themeShade="A6"/>
            </w:rPr>
            <w:t>von</w:t>
          </w:r>
        </w:p>
      </w:docPartBody>
    </w:docPart>
    <w:docPart>
      <w:docPartPr>
        <w:name w:val="3DBFE4AFCB864E439F8339ADAB76D8D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C780AA4-D075-4283-B9D3-D27F02016A79}"/>
      </w:docPartPr>
      <w:docPartBody>
        <w:p w:rsidR="00313125" w:rsidRDefault="00E92593" w:rsidP="00E92593">
          <w:pPr>
            <w:pStyle w:val="3DBFE4AFCB864E439F8339ADAB76D8DC1"/>
          </w:pPr>
          <w:r w:rsidRPr="009B03A5">
            <w:rPr>
              <w:vanish/>
              <w:color w:val="A6A6A6" w:themeColor="background1" w:themeShade="A6"/>
            </w:rPr>
            <w:t>bis</w:t>
          </w:r>
        </w:p>
      </w:docPartBody>
    </w:docPart>
    <w:docPart>
      <w:docPartPr>
        <w:name w:val="CE23E80A457141FA983F596372A32B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F31839-F5CA-4AFF-A8F3-418ECF3B7445}"/>
      </w:docPartPr>
      <w:docPartBody>
        <w:p w:rsidR="00313125" w:rsidRDefault="00E92593" w:rsidP="00E92593">
          <w:pPr>
            <w:pStyle w:val="CE23E80A457141FA983F596372A32BF6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p>
      </w:docPartBody>
    </w:docPart>
    <w:docPart>
      <w:docPartPr>
        <w:name w:val="914A0F51CC0540629B549B09A36E82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FDAB7CB-6541-44C9-A08D-024902324467}"/>
      </w:docPartPr>
      <w:docPartBody>
        <w:p w:rsidR="00313125" w:rsidRDefault="00E92593" w:rsidP="00E92593">
          <w:pPr>
            <w:pStyle w:val="914A0F51CC0540629B549B09A36E82881"/>
          </w:pPr>
          <w:r w:rsidRPr="009B03A5">
            <w:rPr>
              <w:vanish/>
              <w:color w:val="A6A6A6" w:themeColor="background1" w:themeShade="A6"/>
            </w:rPr>
            <w:t>von</w:t>
          </w:r>
        </w:p>
      </w:docPartBody>
    </w:docPart>
    <w:docPart>
      <w:docPartPr>
        <w:name w:val="BCE34C9F5DCD4356A3F346A9EA1C5F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E798BB-D245-42F6-8EC0-5B013691766B}"/>
      </w:docPartPr>
      <w:docPartBody>
        <w:p w:rsidR="00313125" w:rsidRDefault="00E92593" w:rsidP="00E92593">
          <w:pPr>
            <w:pStyle w:val="BCE34C9F5DCD4356A3F346A9EA1C5FF91"/>
          </w:pPr>
          <w:r w:rsidRPr="009B03A5">
            <w:rPr>
              <w:vanish/>
              <w:color w:val="A6A6A6" w:themeColor="background1" w:themeShade="A6"/>
            </w:rPr>
            <w:t>bis</w:t>
          </w:r>
        </w:p>
      </w:docPartBody>
    </w:docPart>
    <w:docPart>
      <w:docPartPr>
        <w:name w:val="90EEA049A59D4EE8B0DCE2AE46B0F93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170BC3-5CE6-436B-86EF-0A7FE38878CA}"/>
      </w:docPartPr>
      <w:docPartBody>
        <w:p w:rsidR="00313125" w:rsidRDefault="00E92593" w:rsidP="00E92593">
          <w:pPr>
            <w:pStyle w:val="90EEA049A59D4EE8B0DCE2AE46B0F9391"/>
          </w:pPr>
          <w:r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Anz. 1-</w:t>
          </w:r>
          <w:r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6</w:t>
          </w:r>
        </w:p>
      </w:docPartBody>
    </w:docPart>
    <w:docPart>
      <w:docPartPr>
        <w:name w:val="3A175C73EE314507AC9C8F42CAAA05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3394812-806E-474D-901A-01369D461CC9}"/>
      </w:docPartPr>
      <w:docPartBody>
        <w:p w:rsidR="00313125" w:rsidRDefault="00E92593" w:rsidP="00E92593">
          <w:pPr>
            <w:pStyle w:val="3A175C73EE314507AC9C8F42CAAA05E71"/>
          </w:pPr>
          <w:r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Anz. 1-2</w:t>
          </w:r>
        </w:p>
      </w:docPartBody>
    </w:docPart>
    <w:docPart>
      <w:docPartPr>
        <w:name w:val="6D0EA0AC940445FE85034BFE948B6E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D233464-6994-4D58-ADEB-32635D9127ED}"/>
      </w:docPartPr>
      <w:docPartBody>
        <w:p w:rsidR="00313125" w:rsidRDefault="00E92593" w:rsidP="00E92593">
          <w:pPr>
            <w:pStyle w:val="6D0EA0AC940445FE85034BFE948B6E611"/>
          </w:pPr>
          <w:r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Anz. 1-4</w:t>
          </w:r>
        </w:p>
      </w:docPartBody>
    </w:docPart>
    <w:docPart>
      <w:docPartPr>
        <w:name w:val="78615D0B2D1F442197857DA3824C22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140464B-4571-462E-9FB2-5F8D16C731D0}"/>
      </w:docPartPr>
      <w:docPartBody>
        <w:p w:rsidR="00313125" w:rsidRDefault="00E92593" w:rsidP="00E92593">
          <w:pPr>
            <w:pStyle w:val="78615D0B2D1F442197857DA3824C223F1"/>
          </w:pPr>
          <w:r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Anz. 1-4</w:t>
          </w:r>
        </w:p>
      </w:docPartBody>
    </w:docPart>
    <w:docPart>
      <w:docPartPr>
        <w:name w:val="2FA21B3A43EE4998ACFC4BE8307D9B4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F7B256-11C9-4FD7-8D28-F5F6DE2DEDA8}"/>
      </w:docPartPr>
      <w:docPartBody>
        <w:p w:rsidR="00313125" w:rsidRDefault="00E92593" w:rsidP="00E92593">
          <w:pPr>
            <w:pStyle w:val="2FA21B3A43EE4998ACFC4BE8307D9B421"/>
          </w:pPr>
          <w:r w:rsidRPr="008254D6">
            <w:rPr>
              <w:rStyle w:val="Platzhaltertext"/>
              <w:vanish/>
              <w:color w:val="A6A6A6" w:themeColor="background1" w:themeShade="A6"/>
              <w:sz w:val="18"/>
              <w:szCs w:val="18"/>
            </w:rPr>
            <w:t>Anzahl 1-4</w:t>
          </w:r>
        </w:p>
      </w:docPartBody>
    </w:docPart>
    <w:docPart>
      <w:docPartPr>
        <w:name w:val="04B5D0BA628D4DD29DDCEE242D7628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01A6AB6-CE4D-40DD-BF01-233FD1BA2F19}"/>
      </w:docPartPr>
      <w:docPartBody>
        <w:p w:rsidR="00313125" w:rsidRDefault="00E92593" w:rsidP="00E92593">
          <w:pPr>
            <w:pStyle w:val="04B5D0BA628D4DD29DDCEE242D7628271"/>
          </w:pPr>
          <w:r w:rsidRPr="00D85D08">
            <w:rPr>
              <w:vanish/>
              <w:color w:val="BFBFBF" w:themeColor="background1" w:themeShade="BF"/>
              <w:sz w:val="18"/>
              <w:szCs w:val="18"/>
              <w:lang w:val="de-DE"/>
            </w:rPr>
            <w:t>Raumname</w:t>
          </w:r>
        </w:p>
      </w:docPartBody>
    </w:docPart>
    <w:docPart>
      <w:docPartPr>
        <w:name w:val="2A58AC974287418480067B7DE1D2DEA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501C93F-56DB-485B-92E1-63A24852C20D}"/>
      </w:docPartPr>
      <w:docPartBody>
        <w:p w:rsidR="00313125" w:rsidRDefault="00E92593" w:rsidP="00E92593">
          <w:pPr>
            <w:pStyle w:val="2A58AC974287418480067B7DE1D2DEA01"/>
          </w:pPr>
          <w:r w:rsidRPr="00D85D08">
            <w:rPr>
              <w:vanish/>
              <w:color w:val="BFBFBF" w:themeColor="background1" w:themeShade="BF"/>
              <w:sz w:val="18"/>
              <w:szCs w:val="18"/>
              <w:lang w:val="de-DE"/>
            </w:rPr>
            <w:t>Raumname</w:t>
          </w:r>
        </w:p>
      </w:docPartBody>
    </w:docPart>
    <w:docPart>
      <w:docPartPr>
        <w:name w:val="EB170C8B58C248C2B4835557EC236F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2285203-D96A-4C63-BBF1-08BC5C983028}"/>
      </w:docPartPr>
      <w:docPartBody>
        <w:p w:rsidR="00313125" w:rsidRDefault="00E92593" w:rsidP="00E92593">
          <w:pPr>
            <w:pStyle w:val="EB170C8B58C248C2B4835557EC236F761"/>
          </w:pPr>
          <w:r w:rsidRPr="00D85D08">
            <w:rPr>
              <w:vanish/>
              <w:color w:val="BFBFBF" w:themeColor="background1" w:themeShade="BF"/>
              <w:sz w:val="18"/>
              <w:szCs w:val="18"/>
              <w:lang w:val="de-DE"/>
            </w:rPr>
            <w:t>Raumname</w:t>
          </w:r>
        </w:p>
      </w:docPartBody>
    </w:docPart>
    <w:docPart>
      <w:docPartPr>
        <w:name w:val="987F55787D4C46E0907C51E09BBC59C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D13AB1-DBAC-4272-B439-F092517C4440}"/>
      </w:docPartPr>
      <w:docPartBody>
        <w:p w:rsidR="00313125" w:rsidRDefault="00E92593" w:rsidP="00E92593">
          <w:pPr>
            <w:pStyle w:val="987F55787D4C46E0907C51E09BBC59C71"/>
          </w:pPr>
          <w:r w:rsidRPr="00D85D08">
            <w:rPr>
              <w:vanish/>
              <w:color w:val="BFBFBF" w:themeColor="background1" w:themeShade="BF"/>
              <w:sz w:val="18"/>
              <w:szCs w:val="18"/>
              <w:lang w:val="de-DE"/>
            </w:rPr>
            <w:t>Raumname</w:t>
          </w:r>
        </w:p>
      </w:docPartBody>
    </w:docPart>
    <w:docPart>
      <w:docPartPr>
        <w:name w:val="EBAD7C01344F4B3F930BFD412CC8220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A97679-3B8E-4C86-A6AA-EAB0A6D4EEAD}"/>
      </w:docPartPr>
      <w:docPartBody>
        <w:p w:rsidR="00313125" w:rsidRDefault="00E92593" w:rsidP="00E92593">
          <w:pPr>
            <w:pStyle w:val="EBAD7C01344F4B3F930BFD412CC822001"/>
          </w:pPr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p>
      </w:docPartBody>
    </w:docPart>
    <w:docPart>
      <w:docPartPr>
        <w:name w:val="32A1C28CC9C54D36BAED58ECB0AFCAC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18710A-8029-4E1B-AC57-693EF110106B}"/>
      </w:docPartPr>
      <w:docPartBody>
        <w:p w:rsidR="00313125" w:rsidRDefault="00E92593" w:rsidP="00E92593">
          <w:pPr>
            <w:pStyle w:val="32A1C28CC9C54D36BAED58ECB0AFCAC4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Name der Firma</w:t>
          </w:r>
        </w:p>
      </w:docPartBody>
    </w:docPart>
    <w:docPart>
      <w:docPartPr>
        <w:name w:val="12C75850D3474514ABC2CDF5E4E990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9F19D3-2D05-4854-B391-02C3629A7EAD}"/>
      </w:docPartPr>
      <w:docPartBody>
        <w:p w:rsidR="00313125" w:rsidRDefault="00E92593" w:rsidP="00E92593">
          <w:pPr>
            <w:pStyle w:val="12C75850D3474514ABC2CDF5E4E9908B1"/>
          </w:pPr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p>
      </w:docPartBody>
    </w:docPart>
    <w:docPart>
      <w:docPartPr>
        <w:name w:val="2A2099008E994FA19C1BDA4F79AA8E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0302B2C-E3DF-4227-AD5E-C49592FEB85B}"/>
      </w:docPartPr>
      <w:docPartBody>
        <w:p w:rsidR="00313125" w:rsidRDefault="00E92593" w:rsidP="00E92593">
          <w:pPr>
            <w:pStyle w:val="2A2099008E994FA19C1BDA4F79AA8EBC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p>
      </w:docPartBody>
    </w:docPart>
    <w:docPart>
      <w:docPartPr>
        <w:name w:val="5AD7093E293B488D94AA8394E33C51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CD8B9A7-7FA2-4095-8E5C-9DD05312B169}"/>
      </w:docPartPr>
      <w:docPartBody>
        <w:p w:rsidR="00313125" w:rsidRDefault="00E92593" w:rsidP="00E92593">
          <w:pPr>
            <w:pStyle w:val="5AD7093E293B488D94AA8394E33C517B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Datum</w:t>
          </w:r>
        </w:p>
      </w:docPartBody>
    </w:docPart>
    <w:docPart>
      <w:docPartPr>
        <w:name w:val="07927B5A85D6466DA4901158FFD06C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C4EEF5B-FB16-43A5-A708-A19EE24B6B23}"/>
      </w:docPartPr>
      <w:docPartBody>
        <w:p w:rsidR="00313125" w:rsidRDefault="00E92593" w:rsidP="00E92593">
          <w:pPr>
            <w:pStyle w:val="07927B5A85D6466DA4901158FFD06CAF1"/>
          </w:pPr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p>
      </w:docPartBody>
    </w:docPart>
    <w:docPart>
      <w:docPartPr>
        <w:name w:val="AC1CEF8FFC554EF1B4D7AEE7CE238D4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D4F87C4-BC72-459E-8C2D-45C9806F9A85}"/>
      </w:docPartPr>
      <w:docPartBody>
        <w:p w:rsidR="00313125" w:rsidRDefault="00E92593" w:rsidP="00E92593">
          <w:pPr>
            <w:pStyle w:val="AC1CEF8FFC554EF1B4D7AEE7CE238D43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Name</w:t>
          </w:r>
        </w:p>
      </w:docPartBody>
    </w:docPart>
    <w:docPart>
      <w:docPartPr>
        <w:name w:val="9A4A00D440994F6093A0D11198FEAF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24871E-7E71-4C43-8985-8C628F53A89B}"/>
      </w:docPartPr>
      <w:docPartBody>
        <w:p w:rsidR="00313125" w:rsidRDefault="00E92593" w:rsidP="00E92593">
          <w:pPr>
            <w:pStyle w:val="9A4A00D440994F6093A0D11198FEAF4F1"/>
          </w:pPr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p>
      </w:docPartBody>
    </w:docPart>
    <w:docPart>
      <w:docPartPr>
        <w:name w:val="3A7DD705053C43159232E9E51F0F2A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0EFFB7-15A1-4B43-A1A0-BC9615B2911E}"/>
      </w:docPartPr>
      <w:docPartBody>
        <w:p w:rsidR="00313125" w:rsidRDefault="00E92593" w:rsidP="00E92593">
          <w:pPr>
            <w:pStyle w:val="3A7DD705053C43159232E9E51F0F2AC61"/>
          </w:pPr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p>
      </w:docPartBody>
    </w:docPart>
    <w:docPart>
      <w:docPartPr>
        <w:name w:val="080F679EC42347C78AA0DD167ACB313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1227FF-D5B3-4851-8E32-A4E4C6A6C883}"/>
      </w:docPartPr>
      <w:docPartBody>
        <w:p w:rsidR="00313125" w:rsidRDefault="00E92593" w:rsidP="00E92593">
          <w:pPr>
            <w:pStyle w:val="080F679EC42347C78AA0DD167ACB3135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Name der Firma</w:t>
          </w:r>
        </w:p>
      </w:docPartBody>
    </w:docPart>
    <w:docPart>
      <w:docPartPr>
        <w:name w:val="81F3C43DA38A49C69D7C302D50A63C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BF98CF-AC5B-48BB-8F6A-A31176711FC2}"/>
      </w:docPartPr>
      <w:docPartBody>
        <w:p w:rsidR="00313125" w:rsidRDefault="00E92593" w:rsidP="00E92593">
          <w:pPr>
            <w:pStyle w:val="81F3C43DA38A49C69D7C302D50A63C4E1"/>
          </w:pPr>
          <w:r>
            <w:rPr>
              <w:rStyle w:val="Platzhaltertext"/>
              <w:vanish/>
              <w:color w:val="A6A6A6" w:themeColor="background1" w:themeShade="A6"/>
            </w:rPr>
            <w:t>Ja/nein</w:t>
          </w:r>
        </w:p>
      </w:docPartBody>
    </w:docPart>
    <w:docPart>
      <w:docPartPr>
        <w:name w:val="AADA701B984E484E9B4515506089ED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BEB302-330D-44BE-83B8-CB67AA821FF8}"/>
      </w:docPartPr>
      <w:docPartBody>
        <w:p w:rsidR="00313125" w:rsidRDefault="00E92593" w:rsidP="00E92593">
          <w:pPr>
            <w:pStyle w:val="AADA701B984E484E9B4515506089EDF9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Name der Firma</w:t>
          </w:r>
        </w:p>
      </w:docPartBody>
    </w:docPart>
    <w:docPart>
      <w:docPartPr>
        <w:name w:val="6CEF6DA276EB40C78861D14FC1EB94C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3B1F88-B43A-4D9D-89CA-4392F1168C49}"/>
      </w:docPartPr>
      <w:docPartBody>
        <w:p w:rsidR="00313125" w:rsidRDefault="00E92593" w:rsidP="00E92593">
          <w:pPr>
            <w:pStyle w:val="6CEF6DA276EB40C78861D14FC1EB94C71"/>
          </w:pPr>
          <w:r w:rsidRPr="009B03A5">
            <w:rPr>
              <w:rStyle w:val="Platzhaltertext"/>
              <w:vanish/>
              <w:color w:val="A6A6A6" w:themeColor="background1" w:themeShade="A6"/>
            </w:rPr>
            <w:t>…</w:t>
          </w:r>
        </w:p>
      </w:docPartBody>
    </w:docPart>
    <w:docPart>
      <w:docPartPr>
        <w:name w:val="2489AD7D87024678BC7AA33A045580D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CEE90CA-DB21-4672-BA43-6501B77C9414}"/>
      </w:docPartPr>
      <w:docPartBody>
        <w:p w:rsidR="00313125" w:rsidRDefault="00E92593" w:rsidP="00E92593">
          <w:pPr>
            <w:pStyle w:val="2489AD7D87024678BC7AA33A045580D31"/>
          </w:pPr>
          <w:r w:rsidRPr="001258A7">
            <w:rPr>
              <w:rStyle w:val="Platzhaltertext"/>
              <w:vanish/>
            </w:rPr>
            <w:t>Datum</w:t>
          </w:r>
        </w:p>
      </w:docPartBody>
    </w:docPart>
    <w:docPart>
      <w:docPartPr>
        <w:name w:val="93168A65E45F4FD5889039D3E6CC7A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BA7F97-AD47-435D-8804-B36B0D4B378B}"/>
      </w:docPartPr>
      <w:docPartBody>
        <w:p w:rsidR="00313125" w:rsidRDefault="00E92593" w:rsidP="00E92593">
          <w:pPr>
            <w:pStyle w:val="93168A65E45F4FD5889039D3E6CC7AF01"/>
          </w:pPr>
          <w:r>
            <w:rPr>
              <w:rStyle w:val="Platzhaltertext"/>
              <w:vanish/>
            </w:rPr>
            <w:t>Unterschrift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00000000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593"/>
    <w:rsid w:val="00313125"/>
    <w:rsid w:val="00E92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92593"/>
    <w:rPr>
      <w:color w:val="666666"/>
    </w:rPr>
  </w:style>
  <w:style w:type="paragraph" w:customStyle="1" w:styleId="BBDF6138F6BD4AA38D7D053332732D9F">
    <w:name w:val="BBDF6138F6BD4AA38D7D053332732D9F"/>
    <w:rsid w:val="00E92593"/>
  </w:style>
  <w:style w:type="paragraph" w:customStyle="1" w:styleId="BD634AE9EA344A8D8C27CB8F0F4D63C6">
    <w:name w:val="BD634AE9EA344A8D8C27CB8F0F4D63C6"/>
    <w:rsid w:val="00E92593"/>
  </w:style>
  <w:style w:type="paragraph" w:customStyle="1" w:styleId="7347AE97FD1C4691BF28586B2855F736">
    <w:name w:val="7347AE97FD1C4691BF28586B2855F736"/>
    <w:rsid w:val="00E92593"/>
  </w:style>
  <w:style w:type="paragraph" w:customStyle="1" w:styleId="5798D7464B764E62BD6CBE41824DDAE3">
    <w:name w:val="5798D7464B764E62BD6CBE41824DDAE3"/>
    <w:rsid w:val="00E92593"/>
  </w:style>
  <w:style w:type="paragraph" w:customStyle="1" w:styleId="C7DD2C7A6D714354B306085B8206DE0A">
    <w:name w:val="C7DD2C7A6D714354B306085B8206DE0A"/>
    <w:rsid w:val="00E92593"/>
  </w:style>
  <w:style w:type="paragraph" w:customStyle="1" w:styleId="F569C847127F4ECE905DFAD333B0E3FD">
    <w:name w:val="F569C847127F4ECE905DFAD333B0E3FD"/>
    <w:rsid w:val="00E92593"/>
  </w:style>
  <w:style w:type="paragraph" w:customStyle="1" w:styleId="305ACE58B698419D9EBCF717AF93B6AB">
    <w:name w:val="305ACE58B698419D9EBCF717AF93B6AB"/>
    <w:rsid w:val="00E92593"/>
  </w:style>
  <w:style w:type="paragraph" w:customStyle="1" w:styleId="F20813F932694CACBF67A1F4F7F8F703">
    <w:name w:val="F20813F932694CACBF67A1F4F7F8F703"/>
    <w:rsid w:val="00E92593"/>
  </w:style>
  <w:style w:type="paragraph" w:customStyle="1" w:styleId="51C40D2B97E04B278F2727104BCB6865">
    <w:name w:val="51C40D2B97E04B278F2727104BCB6865"/>
    <w:rsid w:val="00E92593"/>
  </w:style>
  <w:style w:type="paragraph" w:customStyle="1" w:styleId="2CB04465DAFD4DF29E6AE10156EF96EF">
    <w:name w:val="2CB04465DAFD4DF29E6AE10156EF96EF"/>
    <w:rsid w:val="00E92593"/>
  </w:style>
  <w:style w:type="paragraph" w:customStyle="1" w:styleId="7C4C0806A9F742BDA47B8C52979A783B">
    <w:name w:val="7C4C0806A9F742BDA47B8C52979A783B"/>
    <w:rsid w:val="00E92593"/>
  </w:style>
  <w:style w:type="paragraph" w:customStyle="1" w:styleId="3B453C1C9A364F8085C474EE37BA352B">
    <w:name w:val="3B453C1C9A364F8085C474EE37BA352B"/>
    <w:rsid w:val="00E92593"/>
  </w:style>
  <w:style w:type="paragraph" w:customStyle="1" w:styleId="B0ABE43E645F415C81D090A90E0C77B3">
    <w:name w:val="B0ABE43E645F415C81D090A90E0C77B3"/>
    <w:rsid w:val="00E92593"/>
  </w:style>
  <w:style w:type="paragraph" w:customStyle="1" w:styleId="474D4D168DC9471BA2020F313E86FC75">
    <w:name w:val="474D4D168DC9471BA2020F313E86FC75"/>
    <w:rsid w:val="00E92593"/>
  </w:style>
  <w:style w:type="paragraph" w:customStyle="1" w:styleId="BD1B7D6953AB47A7AB4533953D473852">
    <w:name w:val="BD1B7D6953AB47A7AB4533953D473852"/>
    <w:rsid w:val="00E92593"/>
  </w:style>
  <w:style w:type="paragraph" w:customStyle="1" w:styleId="6E600EBA8487433483A06056D9B0EA8B">
    <w:name w:val="6E600EBA8487433483A06056D9B0EA8B"/>
    <w:rsid w:val="00E92593"/>
  </w:style>
  <w:style w:type="paragraph" w:customStyle="1" w:styleId="A49704BA27184601B0798F1FEC183CAD">
    <w:name w:val="A49704BA27184601B0798F1FEC183CAD"/>
    <w:rsid w:val="00E92593"/>
  </w:style>
  <w:style w:type="paragraph" w:customStyle="1" w:styleId="356980A61E994B7AA961894ECAA9D067">
    <w:name w:val="356980A61E994B7AA961894ECAA9D067"/>
    <w:rsid w:val="00E92593"/>
  </w:style>
  <w:style w:type="paragraph" w:customStyle="1" w:styleId="A393242AF5BE479CAE78D39BC2A9E8D9">
    <w:name w:val="A393242AF5BE479CAE78D39BC2A9E8D9"/>
    <w:rsid w:val="00E92593"/>
  </w:style>
  <w:style w:type="paragraph" w:customStyle="1" w:styleId="F13B22D3A5C148799662F15CB7A0DC07">
    <w:name w:val="F13B22D3A5C148799662F15CB7A0DC07"/>
    <w:rsid w:val="00E92593"/>
  </w:style>
  <w:style w:type="paragraph" w:customStyle="1" w:styleId="3DBFE4AFCB864E439F8339ADAB76D8DC">
    <w:name w:val="3DBFE4AFCB864E439F8339ADAB76D8DC"/>
    <w:rsid w:val="00E92593"/>
  </w:style>
  <w:style w:type="paragraph" w:customStyle="1" w:styleId="CE23E80A457141FA983F596372A32BF6">
    <w:name w:val="CE23E80A457141FA983F596372A32BF6"/>
    <w:rsid w:val="00E92593"/>
  </w:style>
  <w:style w:type="paragraph" w:customStyle="1" w:styleId="914A0F51CC0540629B549B09A36E8288">
    <w:name w:val="914A0F51CC0540629B549B09A36E8288"/>
    <w:rsid w:val="00E92593"/>
  </w:style>
  <w:style w:type="paragraph" w:customStyle="1" w:styleId="BCE34C9F5DCD4356A3F346A9EA1C5FF9">
    <w:name w:val="BCE34C9F5DCD4356A3F346A9EA1C5FF9"/>
    <w:rsid w:val="00E92593"/>
  </w:style>
  <w:style w:type="paragraph" w:customStyle="1" w:styleId="90EEA049A59D4EE8B0DCE2AE46B0F939">
    <w:name w:val="90EEA049A59D4EE8B0DCE2AE46B0F939"/>
    <w:rsid w:val="00E92593"/>
  </w:style>
  <w:style w:type="paragraph" w:customStyle="1" w:styleId="3A175C73EE314507AC9C8F42CAAA05E7">
    <w:name w:val="3A175C73EE314507AC9C8F42CAAA05E7"/>
    <w:rsid w:val="00E92593"/>
  </w:style>
  <w:style w:type="paragraph" w:customStyle="1" w:styleId="6D0EA0AC940445FE85034BFE948B6E61">
    <w:name w:val="6D0EA0AC940445FE85034BFE948B6E61"/>
    <w:rsid w:val="00E92593"/>
  </w:style>
  <w:style w:type="paragraph" w:customStyle="1" w:styleId="78615D0B2D1F442197857DA3824C223F">
    <w:name w:val="78615D0B2D1F442197857DA3824C223F"/>
    <w:rsid w:val="00E92593"/>
  </w:style>
  <w:style w:type="paragraph" w:customStyle="1" w:styleId="2FA21B3A43EE4998ACFC4BE8307D9B42">
    <w:name w:val="2FA21B3A43EE4998ACFC4BE8307D9B42"/>
    <w:rsid w:val="00E92593"/>
  </w:style>
  <w:style w:type="paragraph" w:customStyle="1" w:styleId="04B5D0BA628D4DD29DDCEE242D762827">
    <w:name w:val="04B5D0BA628D4DD29DDCEE242D762827"/>
    <w:rsid w:val="00E92593"/>
  </w:style>
  <w:style w:type="paragraph" w:customStyle="1" w:styleId="2A58AC974287418480067B7DE1D2DEA0">
    <w:name w:val="2A58AC974287418480067B7DE1D2DEA0"/>
    <w:rsid w:val="00E92593"/>
  </w:style>
  <w:style w:type="paragraph" w:customStyle="1" w:styleId="EB170C8B58C248C2B4835557EC236F76">
    <w:name w:val="EB170C8B58C248C2B4835557EC236F76"/>
    <w:rsid w:val="00E92593"/>
  </w:style>
  <w:style w:type="paragraph" w:customStyle="1" w:styleId="987F55787D4C46E0907C51E09BBC59C7">
    <w:name w:val="987F55787D4C46E0907C51E09BBC59C7"/>
    <w:rsid w:val="00E92593"/>
  </w:style>
  <w:style w:type="paragraph" w:customStyle="1" w:styleId="EBAD7C01344F4B3F930BFD412CC82200">
    <w:name w:val="EBAD7C01344F4B3F930BFD412CC82200"/>
    <w:rsid w:val="00E92593"/>
  </w:style>
  <w:style w:type="paragraph" w:customStyle="1" w:styleId="32A1C28CC9C54D36BAED58ECB0AFCAC4">
    <w:name w:val="32A1C28CC9C54D36BAED58ECB0AFCAC4"/>
    <w:rsid w:val="00E92593"/>
  </w:style>
  <w:style w:type="paragraph" w:customStyle="1" w:styleId="12C75850D3474514ABC2CDF5E4E9908B">
    <w:name w:val="12C75850D3474514ABC2CDF5E4E9908B"/>
    <w:rsid w:val="00E92593"/>
  </w:style>
  <w:style w:type="paragraph" w:customStyle="1" w:styleId="2A2099008E994FA19C1BDA4F79AA8EBC">
    <w:name w:val="2A2099008E994FA19C1BDA4F79AA8EBC"/>
    <w:rsid w:val="00E92593"/>
  </w:style>
  <w:style w:type="paragraph" w:customStyle="1" w:styleId="5AD7093E293B488D94AA8394E33C517B">
    <w:name w:val="5AD7093E293B488D94AA8394E33C517B"/>
    <w:rsid w:val="00E92593"/>
  </w:style>
  <w:style w:type="paragraph" w:customStyle="1" w:styleId="07927B5A85D6466DA4901158FFD06CAF">
    <w:name w:val="07927B5A85D6466DA4901158FFD06CAF"/>
    <w:rsid w:val="00E92593"/>
  </w:style>
  <w:style w:type="paragraph" w:customStyle="1" w:styleId="AC1CEF8FFC554EF1B4D7AEE7CE238D43">
    <w:name w:val="AC1CEF8FFC554EF1B4D7AEE7CE238D43"/>
    <w:rsid w:val="00E92593"/>
  </w:style>
  <w:style w:type="paragraph" w:customStyle="1" w:styleId="9A4A00D440994F6093A0D11198FEAF4F">
    <w:name w:val="9A4A00D440994F6093A0D11198FEAF4F"/>
    <w:rsid w:val="00E92593"/>
  </w:style>
  <w:style w:type="paragraph" w:customStyle="1" w:styleId="3A7DD705053C43159232E9E51F0F2AC6">
    <w:name w:val="3A7DD705053C43159232E9E51F0F2AC6"/>
    <w:rsid w:val="00E92593"/>
  </w:style>
  <w:style w:type="paragraph" w:customStyle="1" w:styleId="080F679EC42347C78AA0DD167ACB3135">
    <w:name w:val="080F679EC42347C78AA0DD167ACB3135"/>
    <w:rsid w:val="00E92593"/>
  </w:style>
  <w:style w:type="paragraph" w:customStyle="1" w:styleId="81F3C43DA38A49C69D7C302D50A63C4E">
    <w:name w:val="81F3C43DA38A49C69D7C302D50A63C4E"/>
    <w:rsid w:val="00E92593"/>
  </w:style>
  <w:style w:type="paragraph" w:customStyle="1" w:styleId="AADA701B984E484E9B4515506089EDF9">
    <w:name w:val="AADA701B984E484E9B4515506089EDF9"/>
    <w:rsid w:val="00E92593"/>
  </w:style>
  <w:style w:type="paragraph" w:customStyle="1" w:styleId="6CEF6DA276EB40C78861D14FC1EB94C7">
    <w:name w:val="6CEF6DA276EB40C78861D14FC1EB94C7"/>
    <w:rsid w:val="00E92593"/>
  </w:style>
  <w:style w:type="paragraph" w:customStyle="1" w:styleId="2489AD7D87024678BC7AA33A045580D3">
    <w:name w:val="2489AD7D87024678BC7AA33A045580D3"/>
    <w:rsid w:val="00E92593"/>
  </w:style>
  <w:style w:type="paragraph" w:customStyle="1" w:styleId="93168A65E45F4FD5889039D3E6CC7AF0">
    <w:name w:val="93168A65E45F4FD5889039D3E6CC7AF0"/>
    <w:rsid w:val="00E92593"/>
  </w:style>
  <w:style w:type="paragraph" w:customStyle="1" w:styleId="BBDF6138F6BD4AA38D7D053332732D9F1">
    <w:name w:val="BBDF6138F6BD4AA38D7D053332732D9F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BD634AE9EA344A8D8C27CB8F0F4D63C61">
    <w:name w:val="BD634AE9EA344A8D8C27CB8F0F4D63C6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7347AE97FD1C4691BF28586B2855F7361">
    <w:name w:val="7347AE97FD1C4691BF28586B2855F736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5798D7464B764E62BD6CBE41824DDAE31">
    <w:name w:val="5798D7464B764E62BD6CBE41824DDAE3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C7DD2C7A6D714354B306085B8206DE0A1">
    <w:name w:val="C7DD2C7A6D714354B306085B8206DE0A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F569C847127F4ECE905DFAD333B0E3FD1">
    <w:name w:val="F569C847127F4ECE905DFAD333B0E3FD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305ACE58B698419D9EBCF717AF93B6AB1">
    <w:name w:val="305ACE58B698419D9EBCF717AF93B6AB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F20813F932694CACBF67A1F4F7F8F7031">
    <w:name w:val="F20813F932694CACBF67A1F4F7F8F703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51C40D2B97E04B278F2727104BCB68651">
    <w:name w:val="51C40D2B97E04B278F2727104BCB6865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2CB04465DAFD4DF29E6AE10156EF96EF1">
    <w:name w:val="2CB04465DAFD4DF29E6AE10156EF96EF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7C4C0806A9F742BDA47B8C52979A783B1">
    <w:name w:val="7C4C0806A9F742BDA47B8C52979A783B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3B453C1C9A364F8085C474EE37BA352B1">
    <w:name w:val="3B453C1C9A364F8085C474EE37BA352B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B0ABE43E645F415C81D090A90E0C77B31">
    <w:name w:val="B0ABE43E645F415C81D090A90E0C77B3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474D4D168DC9471BA2020F313E86FC751">
    <w:name w:val="474D4D168DC9471BA2020F313E86FC75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BD1B7D6953AB47A7AB4533953D4738521">
    <w:name w:val="BD1B7D6953AB47A7AB4533953D473852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6E600EBA8487433483A06056D9B0EA8B1">
    <w:name w:val="6E600EBA8487433483A06056D9B0EA8B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A49704BA27184601B0798F1FEC183CAD1">
    <w:name w:val="A49704BA27184601B0798F1FEC183CAD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356980A61E994B7AA961894ECAA9D0671">
    <w:name w:val="356980A61E994B7AA961894ECAA9D067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A393242AF5BE479CAE78D39BC2A9E8D91">
    <w:name w:val="A393242AF5BE479CAE78D39BC2A9E8D9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F13B22D3A5C148799662F15CB7A0DC071">
    <w:name w:val="F13B22D3A5C148799662F15CB7A0DC07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3DBFE4AFCB864E439F8339ADAB76D8DC1">
    <w:name w:val="3DBFE4AFCB864E439F8339ADAB76D8DC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CE23E80A457141FA983F596372A32BF61">
    <w:name w:val="CE23E80A457141FA983F596372A32BF6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914A0F51CC0540629B549B09A36E82881">
    <w:name w:val="914A0F51CC0540629B549B09A36E8288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BCE34C9F5DCD4356A3F346A9EA1C5FF91">
    <w:name w:val="BCE34C9F5DCD4356A3F346A9EA1C5FF9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90EEA049A59D4EE8B0DCE2AE46B0F9391">
    <w:name w:val="90EEA049A59D4EE8B0DCE2AE46B0F939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3A175C73EE314507AC9C8F42CAAA05E71">
    <w:name w:val="3A175C73EE314507AC9C8F42CAAA05E7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6D0EA0AC940445FE85034BFE948B6E611">
    <w:name w:val="6D0EA0AC940445FE85034BFE948B6E61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78615D0B2D1F442197857DA3824C223F1">
    <w:name w:val="78615D0B2D1F442197857DA3824C223F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2FA21B3A43EE4998ACFC4BE8307D9B421">
    <w:name w:val="2FA21B3A43EE4998ACFC4BE8307D9B42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04B5D0BA628D4DD29DDCEE242D7628271">
    <w:name w:val="04B5D0BA628D4DD29DDCEE242D762827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2A58AC974287418480067B7DE1D2DEA01">
    <w:name w:val="2A58AC974287418480067B7DE1D2DEA0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EB170C8B58C248C2B4835557EC236F761">
    <w:name w:val="EB170C8B58C248C2B4835557EC236F76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987F55787D4C46E0907C51E09BBC59C71">
    <w:name w:val="987F55787D4C46E0907C51E09BBC59C7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EBAD7C01344F4B3F930BFD412CC822001">
    <w:name w:val="EBAD7C01344F4B3F930BFD412CC82200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32A1C28CC9C54D36BAED58ECB0AFCAC41">
    <w:name w:val="32A1C28CC9C54D36BAED58ECB0AFCAC4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12C75850D3474514ABC2CDF5E4E9908B1">
    <w:name w:val="12C75850D3474514ABC2CDF5E4E9908B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2A2099008E994FA19C1BDA4F79AA8EBC1">
    <w:name w:val="2A2099008E994FA19C1BDA4F79AA8EBC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5AD7093E293B488D94AA8394E33C517B1">
    <w:name w:val="5AD7093E293B488D94AA8394E33C517B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07927B5A85D6466DA4901158FFD06CAF1">
    <w:name w:val="07927B5A85D6466DA4901158FFD06CAF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AC1CEF8FFC554EF1B4D7AEE7CE238D431">
    <w:name w:val="AC1CEF8FFC554EF1B4D7AEE7CE238D43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9A4A00D440994F6093A0D11198FEAF4F1">
    <w:name w:val="9A4A00D440994F6093A0D11198FEAF4F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3A7DD705053C43159232E9E51F0F2AC61">
    <w:name w:val="3A7DD705053C43159232E9E51F0F2AC6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080F679EC42347C78AA0DD167ACB31351">
    <w:name w:val="080F679EC42347C78AA0DD167ACB3135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81F3C43DA38A49C69D7C302D50A63C4E1">
    <w:name w:val="81F3C43DA38A49C69D7C302D50A63C4E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AADA701B984E484E9B4515506089EDF91">
    <w:name w:val="AADA701B984E484E9B4515506089EDF9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6CEF6DA276EB40C78861D14FC1EB94C71">
    <w:name w:val="6CEF6DA276EB40C78861D14FC1EB94C7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2489AD7D87024678BC7AA33A045580D31">
    <w:name w:val="2489AD7D87024678BC7AA33A045580D31"/>
    <w:rsid w:val="00E92593"/>
    <w:pPr>
      <w:spacing w:after="0" w:line="240" w:lineRule="auto"/>
    </w:pPr>
    <w:rPr>
      <w:spacing w:val="4"/>
      <w:lang w:eastAsia="zh-CN"/>
    </w:rPr>
  </w:style>
  <w:style w:type="paragraph" w:customStyle="1" w:styleId="93168A65E45F4FD5889039D3E6CC7AF01">
    <w:name w:val="93168A65E45F4FD5889039D3E6CC7AF01"/>
    <w:rsid w:val="00E92593"/>
    <w:pPr>
      <w:spacing w:after="0" w:line="240" w:lineRule="auto"/>
    </w:pPr>
    <w:rPr>
      <w:spacing w:val="4"/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Würenlingen">
      <a:dk1>
        <a:srgbClr val="000000"/>
      </a:dk1>
      <a:lt1>
        <a:srgbClr val="FFFFFF"/>
      </a:lt1>
      <a:dk2>
        <a:srgbClr val="7F7F7F"/>
      </a:dk2>
      <a:lt2>
        <a:srgbClr val="E6E6E6"/>
      </a:lt2>
      <a:accent1>
        <a:srgbClr val="3DAC59"/>
      </a:accent1>
      <a:accent2>
        <a:srgbClr val="3F988C"/>
      </a:accent2>
      <a:accent3>
        <a:srgbClr val="93B442"/>
      </a:accent3>
      <a:accent4>
        <a:srgbClr val="D3D05F"/>
      </a:accent4>
      <a:accent5>
        <a:srgbClr val="C8C8C8"/>
      </a:accent5>
      <a:accent6>
        <a:srgbClr val="555555"/>
      </a:accent6>
      <a:hlink>
        <a:srgbClr val="000000"/>
      </a:hlink>
      <a:folHlink>
        <a:srgbClr val="00000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wuerenlingen_cd_24_protokoll</Template>
  <TotalTime>0</TotalTime>
  <Pages>2</Pages>
  <Words>606</Words>
  <Characters>3824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Büttler, Sarah</dc:creator>
  <cp:keywords/>
  <dc:description/>
  <cp:lastModifiedBy>Schnyder Stefanie</cp:lastModifiedBy>
  <cp:revision>4</cp:revision>
  <cp:lastPrinted>2024-06-11T08:25:00Z</cp:lastPrinted>
  <dcterms:created xsi:type="dcterms:W3CDTF">2024-09-05T13:59:00Z</dcterms:created>
  <dcterms:modified xsi:type="dcterms:W3CDTF">2024-09-05T14:04:00Z</dcterms:modified>
</cp:coreProperties>
</file>